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EF893" w14:textId="2B27BCEA" w:rsidR="00A00F29" w:rsidRDefault="00F60BA7" w:rsidP="00CD001F">
      <w:pPr>
        <w:pStyle w:val="Betrifft"/>
        <w:tabs>
          <w:tab w:val="left" w:pos="1428"/>
        </w:tabs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0" allowOverlap="1" wp14:anchorId="025119F6" wp14:editId="5533F060">
            <wp:simplePos x="0" y="0"/>
            <wp:positionH relativeFrom="margin">
              <wp:align>left</wp:align>
            </wp:positionH>
            <wp:positionV relativeFrom="paragraph">
              <wp:posOffset>-595</wp:posOffset>
            </wp:positionV>
            <wp:extent cx="1846634" cy="903461"/>
            <wp:effectExtent l="0" t="0" r="127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34" cy="903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01F">
        <w:rPr>
          <w:noProof/>
        </w:rPr>
        <w:tab/>
      </w:r>
    </w:p>
    <w:p w14:paraId="7472E682" w14:textId="1AFCD859" w:rsidR="00A00F29" w:rsidRDefault="002C2190" w:rsidP="000413D6">
      <w:pPr>
        <w:spacing w:line="240" w:lineRule="auto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5F80DAF" wp14:editId="675488CB">
                <wp:simplePos x="0" y="0"/>
                <wp:positionH relativeFrom="column">
                  <wp:posOffset>3331102</wp:posOffset>
                </wp:positionH>
                <wp:positionV relativeFrom="paragraph">
                  <wp:posOffset>57284</wp:posOffset>
                </wp:positionV>
                <wp:extent cx="2628900" cy="1916349"/>
                <wp:effectExtent l="0" t="0" r="0" b="825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163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315ED" w14:textId="77777777" w:rsidR="00F60BA7" w:rsidRDefault="00F60BA7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  <w:p w14:paraId="3420969F" w14:textId="77777777" w:rsidR="00F60BA7" w:rsidRDefault="00F60BA7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  <w:p w14:paraId="63F045D6" w14:textId="3110B993" w:rsidR="00F60BA7" w:rsidRDefault="00F60BA7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  <w:p w14:paraId="69AC1078" w14:textId="5848056D" w:rsidR="00F60BA7" w:rsidRDefault="00F60BA7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Schule Oberdorf</w:t>
                            </w:r>
                          </w:p>
                          <w:p w14:paraId="04FD87A1" w14:textId="6C251259" w:rsidR="00FC7588" w:rsidRDefault="007B4099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Schulsekretariat</w:t>
                            </w:r>
                            <w:r w:rsidR="0077102F">
                              <w:t xml:space="preserve"> </w:t>
                            </w:r>
                          </w:p>
                          <w:p w14:paraId="0D48EC61" w14:textId="77777777" w:rsidR="0077102F" w:rsidRDefault="0077102F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Schulhausstrasse 7</w:t>
                            </w:r>
                          </w:p>
                          <w:p w14:paraId="41A10441" w14:textId="77777777" w:rsidR="0077102F" w:rsidRDefault="0077102F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6370 Oberdorf</w:t>
                            </w:r>
                          </w:p>
                          <w:p w14:paraId="592D023C" w14:textId="77777777" w:rsidR="005321B2" w:rsidRDefault="005321B2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  <w:p w14:paraId="2EBBA2B9" w14:textId="77777777" w:rsidR="00A00F29" w:rsidRDefault="00A00F29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F80DA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2.3pt;margin-top:4.5pt;width:207pt;height:15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" o:allowincell="f" stroked="f">
                <v:textbox>
                  <w:txbxContent>
                    <w:p w14:paraId="44D315ED" w14:textId="77777777" w:rsidR="00F60BA7" w:rsidRDefault="00F60BA7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</w:p>
                    <w:p w14:paraId="3420969F" w14:textId="77777777" w:rsidR="00F60BA7" w:rsidRDefault="00F60BA7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</w:p>
                    <w:p w14:paraId="63F045D6" w14:textId="3110B993" w:rsidR="00F60BA7" w:rsidRDefault="00F60BA7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</w:p>
                    <w:p w14:paraId="69AC1078" w14:textId="5848056D" w:rsidR="00F60BA7" w:rsidRDefault="00F60BA7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Schule Oberdorf</w:t>
                      </w:r>
                    </w:p>
                    <w:p w14:paraId="04FD87A1" w14:textId="6C251259" w:rsidR="00FC7588" w:rsidRDefault="007B4099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Schulsekretariat</w:t>
                      </w:r>
                      <w:r w:rsidR="0077102F">
                        <w:t xml:space="preserve"> </w:t>
                      </w:r>
                    </w:p>
                    <w:p w14:paraId="0D48EC61" w14:textId="77777777" w:rsidR="0077102F" w:rsidRDefault="0077102F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Schulhausstrasse 7</w:t>
                      </w:r>
                    </w:p>
                    <w:p w14:paraId="41A10441" w14:textId="77777777" w:rsidR="0077102F" w:rsidRDefault="0077102F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6370 Oberdorf</w:t>
                      </w:r>
                    </w:p>
                    <w:p w14:paraId="592D023C" w14:textId="77777777" w:rsidR="005321B2" w:rsidRDefault="005321B2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</w:p>
                    <w:p w14:paraId="2EBBA2B9" w14:textId="77777777" w:rsidR="00A00F29" w:rsidRDefault="00A00F29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00F29">
        <w:tab/>
      </w:r>
    </w:p>
    <w:p w14:paraId="23BACB6D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2FEA4206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4DB2D13A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1C81F12B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6A2E06F7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38CC2D1D" w14:textId="77777777" w:rsidR="00F60BA7" w:rsidRDefault="00F60BA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</w:p>
    <w:p w14:paraId="7701F186" w14:textId="02CE20C7" w:rsidR="00A00F29" w:rsidRPr="00A265D1" w:rsidRDefault="000946B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t>Antragsformular</w:t>
      </w:r>
    </w:p>
    <w:p w14:paraId="209B9BE4" w14:textId="77777777" w:rsidR="0077102F" w:rsidRPr="00C65F14" w:rsidRDefault="000946B7" w:rsidP="000413D6">
      <w:pPr>
        <w:tabs>
          <w:tab w:val="left" w:pos="851"/>
        </w:tabs>
        <w:spacing w:line="240" w:lineRule="auto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t>Belegungsgesuch</w:t>
      </w:r>
    </w:p>
    <w:p w14:paraId="0CB83733" w14:textId="77777777" w:rsidR="0077102F" w:rsidRDefault="0077102F" w:rsidP="000413D6">
      <w:pPr>
        <w:tabs>
          <w:tab w:val="left" w:pos="851"/>
        </w:tabs>
        <w:spacing w:line="240" w:lineRule="auto"/>
        <w:ind w:left="567" w:hanging="567"/>
      </w:pPr>
    </w:p>
    <w:p w14:paraId="122A49F1" w14:textId="77777777" w:rsidR="005B6F2B" w:rsidRDefault="005B6F2B" w:rsidP="000413D6">
      <w:pPr>
        <w:tabs>
          <w:tab w:val="left" w:pos="851"/>
        </w:tabs>
        <w:spacing w:line="240" w:lineRule="auto"/>
        <w:ind w:left="567" w:hanging="567"/>
      </w:pPr>
    </w:p>
    <w:p w14:paraId="7B634EAE" w14:textId="77777777" w:rsidR="0077102F" w:rsidRPr="002C2190" w:rsidRDefault="005B6F2B" w:rsidP="000413D6">
      <w:pPr>
        <w:spacing w:line="240" w:lineRule="auto"/>
        <w:rPr>
          <w:sz w:val="20"/>
        </w:rPr>
      </w:pPr>
      <w:r>
        <w:t>Retournieren an Schulsekretariat Oberdorf</w:t>
      </w:r>
    </w:p>
    <w:p w14:paraId="2BCE68E4" w14:textId="77777777" w:rsidR="0077102F" w:rsidRPr="002C2190" w:rsidRDefault="0077102F" w:rsidP="000413D6">
      <w:pPr>
        <w:spacing w:line="240" w:lineRule="auto"/>
      </w:pPr>
    </w:p>
    <w:p w14:paraId="289ABA16" w14:textId="7F624E9D" w:rsidR="0077102F" w:rsidRPr="002D2793" w:rsidRDefault="0077102F" w:rsidP="00D30070">
      <w:pPr>
        <w:tabs>
          <w:tab w:val="left" w:pos="2835"/>
        </w:tabs>
        <w:spacing w:line="240" w:lineRule="auto"/>
      </w:pPr>
      <w:r w:rsidRPr="002C2190">
        <w:t>Gesuchsteller/Verein:</w:t>
      </w:r>
      <w:r w:rsidRPr="002C2190">
        <w:tab/>
      </w:r>
      <w:sdt>
        <w:sdtPr>
          <w:rPr>
            <w:lang w:val="en-GB"/>
          </w:rPr>
          <w:id w:val="955752324"/>
          <w:placeholder>
            <w:docPart w:val="05FE68BB25E64844BA7A17EF2D5A307D"/>
          </w:placeholder>
          <w:showingPlcHdr/>
        </w:sdtPr>
        <w:sdtEndPr/>
        <w:sdtContent>
          <w:r w:rsidR="00D30070">
            <w:rPr>
              <w:rStyle w:val="Platzhaltertext"/>
            </w:rPr>
            <w:t>..............................................................................</w:t>
          </w:r>
          <w:r w:rsidR="002D2793" w:rsidRPr="001E0E4A">
            <w:rPr>
              <w:rStyle w:val="Platzhaltertext"/>
            </w:rPr>
            <w:t>.</w:t>
          </w:r>
        </w:sdtContent>
      </w:sdt>
    </w:p>
    <w:p w14:paraId="244EE560" w14:textId="31EBD608" w:rsidR="00EE5779" w:rsidRPr="002D2793" w:rsidRDefault="00EE5779" w:rsidP="0077102F">
      <w:pPr>
        <w:tabs>
          <w:tab w:val="left" w:pos="2835"/>
        </w:tabs>
        <w:spacing w:line="240" w:lineRule="auto"/>
      </w:pPr>
      <w:r w:rsidRPr="002D2793">
        <w:tab/>
      </w:r>
    </w:p>
    <w:p w14:paraId="6098AD09" w14:textId="46C7F5DA" w:rsidR="00EE5779" w:rsidRPr="008906DD" w:rsidRDefault="00EE5779" w:rsidP="00EE5779">
      <w:pPr>
        <w:tabs>
          <w:tab w:val="clear" w:pos="5387"/>
          <w:tab w:val="left" w:pos="2835"/>
        </w:tabs>
        <w:spacing w:line="240" w:lineRule="auto"/>
        <w:rPr>
          <w:i/>
        </w:rPr>
      </w:pPr>
      <w:r w:rsidRPr="008906DD">
        <w:rPr>
          <w:i/>
        </w:rPr>
        <w:t>Kontaktperson:</w:t>
      </w:r>
      <w:r w:rsidRPr="008906DD">
        <w:rPr>
          <w:i/>
        </w:rPr>
        <w:tab/>
      </w:r>
    </w:p>
    <w:p w14:paraId="70B39AEF" w14:textId="71BF7B1B" w:rsidR="002D2793" w:rsidRPr="002D2793" w:rsidRDefault="00EE5779" w:rsidP="002D2793">
      <w:pPr>
        <w:tabs>
          <w:tab w:val="left" w:pos="2835"/>
        </w:tabs>
        <w:spacing w:line="240" w:lineRule="auto"/>
      </w:pPr>
      <w:r>
        <w:t>Vorname, Name:</w:t>
      </w:r>
      <w:r>
        <w:tab/>
      </w:r>
      <w:sdt>
        <w:sdtPr>
          <w:rPr>
            <w:lang w:val="en-GB"/>
          </w:rPr>
          <w:id w:val="-1425488587"/>
          <w:placeholder>
            <w:docPart w:val="8A456FCC722D437FB1A98E9CA85451FE"/>
          </w:placeholder>
          <w:showingPlcHdr/>
        </w:sdtPr>
        <w:sdtEndPr/>
        <w:sdtContent>
          <w:r w:rsidR="00D30070">
            <w:rPr>
              <w:rStyle w:val="Platzhaltertext"/>
            </w:rPr>
            <w:t>..............................................................................</w:t>
          </w:r>
          <w:r w:rsidR="00D30070" w:rsidRPr="001E0E4A">
            <w:rPr>
              <w:rStyle w:val="Platzhaltertext"/>
            </w:rPr>
            <w:t>.</w:t>
          </w:r>
        </w:sdtContent>
      </w:sdt>
    </w:p>
    <w:p w14:paraId="354BAD4C" w14:textId="3F7EB8FD" w:rsidR="002D2793" w:rsidRPr="002D2793" w:rsidRDefault="002D2793" w:rsidP="002D2793">
      <w:pPr>
        <w:tabs>
          <w:tab w:val="left" w:pos="2835"/>
        </w:tabs>
        <w:spacing w:line="240" w:lineRule="auto"/>
      </w:pPr>
      <w:r w:rsidRPr="002D2793">
        <w:tab/>
      </w:r>
    </w:p>
    <w:p w14:paraId="18B3A37A" w14:textId="512A0589" w:rsidR="002D2793" w:rsidRPr="002D2793" w:rsidRDefault="00EE5779" w:rsidP="002D2793">
      <w:pPr>
        <w:tabs>
          <w:tab w:val="left" w:pos="2835"/>
        </w:tabs>
        <w:spacing w:line="240" w:lineRule="auto"/>
      </w:pPr>
      <w:r>
        <w:t>Adresse:</w:t>
      </w:r>
      <w:r>
        <w:tab/>
      </w:r>
      <w:sdt>
        <w:sdtPr>
          <w:rPr>
            <w:lang w:val="en-GB"/>
          </w:rPr>
          <w:id w:val="286317774"/>
          <w:placeholder>
            <w:docPart w:val="A989B83C72614F10B103864B7E4C7E3A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3E934993" w14:textId="7B8B91B5" w:rsidR="002D2793" w:rsidRPr="002D2793" w:rsidRDefault="002D2793" w:rsidP="002D2793">
      <w:pPr>
        <w:tabs>
          <w:tab w:val="left" w:pos="2835"/>
        </w:tabs>
        <w:spacing w:line="240" w:lineRule="auto"/>
      </w:pPr>
      <w:r w:rsidRPr="002D2793">
        <w:tab/>
      </w:r>
    </w:p>
    <w:p w14:paraId="4BFF69B9" w14:textId="67E2FF1D" w:rsidR="002D2793" w:rsidRPr="002D2793" w:rsidRDefault="00EE5779" w:rsidP="002D2793">
      <w:pPr>
        <w:tabs>
          <w:tab w:val="left" w:pos="2835"/>
        </w:tabs>
        <w:spacing w:line="240" w:lineRule="auto"/>
      </w:pPr>
      <w:r>
        <w:t>PLZ, Ort:</w:t>
      </w:r>
      <w:r>
        <w:tab/>
      </w:r>
      <w:sdt>
        <w:sdtPr>
          <w:rPr>
            <w:lang w:val="en-GB"/>
          </w:rPr>
          <w:id w:val="-296299299"/>
          <w:placeholder>
            <w:docPart w:val="5CBAE9A96C3942EC9962706C876D1D8E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2087B593" w14:textId="3461B7C1" w:rsidR="002D2793" w:rsidRPr="002D2793" w:rsidRDefault="002D2793" w:rsidP="002D2793">
      <w:pPr>
        <w:tabs>
          <w:tab w:val="left" w:pos="2835"/>
        </w:tabs>
        <w:spacing w:line="240" w:lineRule="auto"/>
      </w:pPr>
      <w:r w:rsidRPr="002D2793">
        <w:tab/>
      </w:r>
    </w:p>
    <w:p w14:paraId="6637F72A" w14:textId="6A59E678" w:rsidR="002D2793" w:rsidRPr="002D2793" w:rsidRDefault="00EE5779" w:rsidP="002D2793">
      <w:pPr>
        <w:tabs>
          <w:tab w:val="left" w:pos="2835"/>
        </w:tabs>
        <w:spacing w:line="240" w:lineRule="auto"/>
      </w:pPr>
      <w:r>
        <w:t>Telefon:</w:t>
      </w:r>
      <w:r>
        <w:tab/>
      </w:r>
      <w:sdt>
        <w:sdtPr>
          <w:rPr>
            <w:lang w:val="en-GB"/>
          </w:rPr>
          <w:id w:val="1708979412"/>
          <w:placeholder>
            <w:docPart w:val="272706CF15B449E0B552233518FAB654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0C11EC8A" w14:textId="23D32947" w:rsidR="002D2793" w:rsidRPr="002D2793" w:rsidRDefault="002D2793" w:rsidP="002D2793">
      <w:pPr>
        <w:tabs>
          <w:tab w:val="left" w:pos="2835"/>
        </w:tabs>
        <w:spacing w:line="240" w:lineRule="auto"/>
      </w:pPr>
      <w:r w:rsidRPr="002D2793">
        <w:tab/>
      </w:r>
    </w:p>
    <w:p w14:paraId="72BEBCA1" w14:textId="076B7049" w:rsidR="002D2793" w:rsidRPr="002D2793" w:rsidRDefault="00EE5779" w:rsidP="002D2793">
      <w:pPr>
        <w:tabs>
          <w:tab w:val="left" w:pos="2835"/>
        </w:tabs>
        <w:spacing w:line="240" w:lineRule="auto"/>
      </w:pPr>
      <w:r>
        <w:t>Email:</w:t>
      </w:r>
      <w:r>
        <w:tab/>
      </w:r>
      <w:sdt>
        <w:sdtPr>
          <w:rPr>
            <w:lang w:val="en-GB"/>
          </w:rPr>
          <w:id w:val="1786855847"/>
          <w:placeholder>
            <w:docPart w:val="E96CF14D64EB42D8A2D6F501E4F3F4D9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1A575611" w14:textId="76E34B2D" w:rsidR="002D2793" w:rsidRPr="002D2793" w:rsidRDefault="002D2793" w:rsidP="002D2793">
      <w:pPr>
        <w:tabs>
          <w:tab w:val="left" w:pos="2835"/>
        </w:tabs>
        <w:spacing w:line="240" w:lineRule="auto"/>
      </w:pPr>
      <w:r w:rsidRPr="002D2793">
        <w:tab/>
      </w:r>
    </w:p>
    <w:p w14:paraId="4223E7D3" w14:textId="77777777" w:rsidR="00EE5779" w:rsidRPr="002C2190" w:rsidRDefault="00EE5779" w:rsidP="0077102F">
      <w:pPr>
        <w:tabs>
          <w:tab w:val="left" w:pos="2835"/>
        </w:tabs>
        <w:spacing w:line="240" w:lineRule="auto"/>
      </w:pPr>
    </w:p>
    <w:p w14:paraId="52E1ADDD" w14:textId="77777777" w:rsidR="0077102F" w:rsidRPr="002C2190" w:rsidRDefault="0077102F" w:rsidP="0077102F">
      <w:pPr>
        <w:tabs>
          <w:tab w:val="left" w:pos="2835"/>
        </w:tabs>
        <w:spacing w:line="240" w:lineRule="auto"/>
      </w:pPr>
    </w:p>
    <w:p w14:paraId="36D7E941" w14:textId="2B4820D3" w:rsidR="0077102F" w:rsidRPr="00062EAC" w:rsidRDefault="00C65F14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7230"/>
        </w:tabs>
        <w:spacing w:line="240" w:lineRule="auto"/>
      </w:pPr>
      <w:r w:rsidRPr="002C2190">
        <w:rPr>
          <w:sz w:val="16"/>
          <w:szCs w:val="16"/>
        </w:rPr>
        <w:br/>
      </w:r>
      <w:r w:rsidR="0077102F" w:rsidRPr="00062EAC">
        <w:rPr>
          <w:b/>
        </w:rPr>
        <w:t>Veranstaltung</w:t>
      </w:r>
      <w:r w:rsidR="0077102F" w:rsidRPr="00062EAC">
        <w:t>:</w:t>
      </w:r>
      <w:r w:rsidR="0077102F" w:rsidRPr="00062EAC">
        <w:tab/>
      </w:r>
      <w:sdt>
        <w:sdtPr>
          <w:id w:val="1116951781"/>
          <w:placeholder>
            <w:docPart w:val="0E658114DF0443C7A025B8A7DEE58059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141C20A8" w14:textId="77777777" w:rsidR="00C65F14" w:rsidRPr="00062EAC" w:rsidRDefault="00C65F14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7230"/>
        </w:tabs>
        <w:spacing w:line="240" w:lineRule="auto"/>
      </w:pPr>
    </w:p>
    <w:p w14:paraId="190E57D1" w14:textId="2F192E4B" w:rsidR="002C2190" w:rsidRPr="009E397E" w:rsidRDefault="0077102F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1985"/>
          <w:tab w:val="left" w:pos="7230"/>
          <w:tab w:val="left" w:pos="7371"/>
        </w:tabs>
        <w:spacing w:line="240" w:lineRule="auto"/>
        <w:rPr>
          <w:sz w:val="16"/>
          <w:szCs w:val="16"/>
        </w:rPr>
      </w:pPr>
      <w:r w:rsidRPr="00062EAC">
        <w:rPr>
          <w:b/>
        </w:rPr>
        <w:t>Datum</w:t>
      </w:r>
      <w:r w:rsidR="002C2190">
        <w:rPr>
          <w:b/>
        </w:rPr>
        <w:t>:</w:t>
      </w:r>
      <w:r w:rsidRPr="00062EAC">
        <w:tab/>
      </w:r>
      <w:sdt>
        <w:sdtPr>
          <w:id w:val="1892615766"/>
          <w:placeholder>
            <w:docPart w:val="C6AABF8BC59641CA88F9A4A163255800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  <w:r w:rsidR="009E397E">
        <w:tab/>
      </w:r>
      <w:r w:rsidR="009E397E" w:rsidRPr="009E397E">
        <w:rPr>
          <w:i/>
          <w:sz w:val="16"/>
          <w:szCs w:val="16"/>
        </w:rPr>
        <w:t>Eintagesveranstaltung</w:t>
      </w:r>
    </w:p>
    <w:p w14:paraId="597499FD" w14:textId="663B4199" w:rsidR="00EF2A66" w:rsidRPr="009E397E" w:rsidRDefault="00EF2A66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1985"/>
          <w:tab w:val="left" w:pos="7230"/>
          <w:tab w:val="left" w:pos="7371"/>
        </w:tabs>
        <w:spacing w:line="240" w:lineRule="auto"/>
        <w:rPr>
          <w:i/>
          <w:sz w:val="16"/>
          <w:szCs w:val="16"/>
        </w:rPr>
      </w:pPr>
      <w:r>
        <w:tab/>
      </w:r>
      <w:sdt>
        <w:sdtPr>
          <w:id w:val="1327638007"/>
          <w:placeholder>
            <w:docPart w:val="1F3AB8BD8803460B9DE6EB33438A1008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  <w:r w:rsidR="009E397E">
        <w:tab/>
      </w:r>
      <w:r w:rsidR="009E397E" w:rsidRPr="009E397E">
        <w:rPr>
          <w:i/>
          <w:sz w:val="16"/>
          <w:szCs w:val="16"/>
        </w:rPr>
        <w:t>Ggf. 2. Tag</w:t>
      </w:r>
    </w:p>
    <w:p w14:paraId="4BA77EF7" w14:textId="77777777" w:rsidR="002C2190" w:rsidRDefault="002C2190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1985"/>
          <w:tab w:val="left" w:pos="7230"/>
          <w:tab w:val="left" w:pos="7371"/>
        </w:tabs>
        <w:spacing w:line="240" w:lineRule="auto"/>
        <w:rPr>
          <w:b/>
        </w:rPr>
      </w:pPr>
    </w:p>
    <w:p w14:paraId="161D8FCC" w14:textId="4CEF2974" w:rsidR="0077102F" w:rsidRPr="009E397E" w:rsidRDefault="0077102F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1985"/>
          <w:tab w:val="left" w:pos="7230"/>
          <w:tab w:val="left" w:pos="7371"/>
        </w:tabs>
        <w:spacing w:line="240" w:lineRule="auto"/>
        <w:rPr>
          <w:i/>
          <w:sz w:val="16"/>
          <w:szCs w:val="16"/>
        </w:rPr>
      </w:pPr>
      <w:r w:rsidRPr="002C2190">
        <w:rPr>
          <w:b/>
        </w:rPr>
        <w:t>Zeit</w:t>
      </w:r>
      <w:r w:rsidR="002C2190">
        <w:rPr>
          <w:b/>
        </w:rPr>
        <w:t>dauer</w:t>
      </w:r>
      <w:r w:rsidRPr="002C2190">
        <w:rPr>
          <w:b/>
        </w:rPr>
        <w:t>:</w:t>
      </w:r>
      <w:r w:rsidR="002C2190">
        <w:tab/>
      </w:r>
      <w:sdt>
        <w:sdtPr>
          <w:id w:val="-1793671668"/>
          <w:placeholder>
            <w:docPart w:val="F4592876CA3C468E855C154CA32BA87F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  <w:r w:rsidR="009E397E">
        <w:tab/>
      </w:r>
      <w:r w:rsidR="009E397E">
        <w:rPr>
          <w:i/>
          <w:sz w:val="16"/>
          <w:szCs w:val="16"/>
        </w:rPr>
        <w:t>Start und Ende angeben (1. Tag)</w:t>
      </w:r>
    </w:p>
    <w:p w14:paraId="0DD89D43" w14:textId="0160D5D8" w:rsidR="00EF2A66" w:rsidRPr="002C2190" w:rsidRDefault="00EF2A66" w:rsidP="009E39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  <w:tab w:val="left" w:pos="1985"/>
          <w:tab w:val="left" w:pos="7230"/>
          <w:tab w:val="left" w:pos="7371"/>
        </w:tabs>
        <w:spacing w:line="240" w:lineRule="auto"/>
        <w:rPr>
          <w:i/>
        </w:rPr>
      </w:pPr>
      <w:r>
        <w:tab/>
      </w:r>
      <w:sdt>
        <w:sdtPr>
          <w:id w:val="1282460631"/>
          <w:placeholder>
            <w:docPart w:val="BD81FD8008BC40E1BAE2D72116512E5B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  <w:r w:rsidR="009E397E" w:rsidRPr="009E397E">
        <w:t xml:space="preserve"> </w:t>
      </w:r>
      <w:r w:rsidR="009E397E">
        <w:tab/>
      </w:r>
      <w:r w:rsidR="009E397E">
        <w:rPr>
          <w:i/>
          <w:sz w:val="16"/>
          <w:szCs w:val="16"/>
        </w:rPr>
        <w:t>Start und Ende angeben (2. Tag)</w:t>
      </w:r>
    </w:p>
    <w:p w14:paraId="45F8CEA4" w14:textId="0A0E2FF6" w:rsidR="0077102F" w:rsidRPr="00062EAC" w:rsidRDefault="0077102F" w:rsidP="00C65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spacing w:line="240" w:lineRule="auto"/>
        <w:rPr>
          <w:sz w:val="16"/>
          <w:szCs w:val="16"/>
        </w:rPr>
      </w:pPr>
    </w:p>
    <w:p w14:paraId="751C3780" w14:textId="77777777" w:rsidR="00C65F14" w:rsidRPr="00C65F14" w:rsidRDefault="00C65F14" w:rsidP="00C65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spacing w:line="240" w:lineRule="auto"/>
        <w:rPr>
          <w:sz w:val="8"/>
          <w:szCs w:val="8"/>
        </w:rPr>
      </w:pPr>
    </w:p>
    <w:p w14:paraId="568A261B" w14:textId="77777777" w:rsidR="0077102F" w:rsidRDefault="0077102F" w:rsidP="0077102F">
      <w:pPr>
        <w:tabs>
          <w:tab w:val="left" w:pos="2835"/>
        </w:tabs>
        <w:spacing w:line="240" w:lineRule="auto"/>
      </w:pPr>
    </w:p>
    <w:p w14:paraId="52A6EE5C" w14:textId="27280D8E" w:rsidR="008906DD" w:rsidRPr="002D2793" w:rsidRDefault="009E397E" w:rsidP="008906DD">
      <w:pPr>
        <w:tabs>
          <w:tab w:val="left" w:pos="2835"/>
        </w:tabs>
        <w:spacing w:line="240" w:lineRule="auto"/>
      </w:pPr>
      <w:r>
        <w:t xml:space="preserve">Start </w:t>
      </w:r>
      <w:r w:rsidR="00C65F14">
        <w:t>Einrichten</w:t>
      </w:r>
      <w:r w:rsidR="00907007">
        <w:t>*</w:t>
      </w:r>
      <w:r w:rsidR="00C65F14">
        <w:t>:</w:t>
      </w:r>
      <w:r w:rsidR="00C65F14">
        <w:tab/>
      </w:r>
      <w:sdt>
        <w:sdtPr>
          <w:rPr>
            <w:lang w:val="en-GB"/>
          </w:rPr>
          <w:id w:val="1083264345"/>
          <w:placeholder>
            <w:docPart w:val="DF817AC2C1604271A008B8126CA22E04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691328B2" w14:textId="528AF6AE" w:rsidR="008906DD" w:rsidRPr="002D2793" w:rsidRDefault="008906DD" w:rsidP="008906DD">
      <w:pPr>
        <w:tabs>
          <w:tab w:val="left" w:pos="2835"/>
        </w:tabs>
        <w:spacing w:line="240" w:lineRule="auto"/>
      </w:pPr>
      <w:r w:rsidRPr="002D2793">
        <w:tab/>
      </w:r>
    </w:p>
    <w:p w14:paraId="3D343452" w14:textId="77777777" w:rsidR="00C65F14" w:rsidRDefault="00C65F14" w:rsidP="0077102F">
      <w:pPr>
        <w:tabs>
          <w:tab w:val="left" w:pos="2835"/>
        </w:tabs>
        <w:spacing w:line="240" w:lineRule="auto"/>
      </w:pPr>
    </w:p>
    <w:p w14:paraId="2FEBE7BB" w14:textId="2D081C60" w:rsidR="008906DD" w:rsidRPr="002D2793" w:rsidRDefault="00907007" w:rsidP="008906DD">
      <w:pPr>
        <w:tabs>
          <w:tab w:val="left" w:pos="2835"/>
        </w:tabs>
        <w:spacing w:line="240" w:lineRule="auto"/>
      </w:pPr>
      <w:r>
        <w:t>Start</w:t>
      </w:r>
      <w:r w:rsidR="009E397E">
        <w:t xml:space="preserve"> </w:t>
      </w:r>
      <w:r w:rsidR="00C65F14">
        <w:t>Aufräumen:</w:t>
      </w:r>
      <w:r w:rsidR="00C65F14">
        <w:tab/>
      </w:r>
      <w:sdt>
        <w:sdtPr>
          <w:rPr>
            <w:lang w:val="en-GB"/>
          </w:rPr>
          <w:id w:val="1304274236"/>
          <w:placeholder>
            <w:docPart w:val="DC50DF5254014A5C8B513FB894200A52"/>
          </w:placeholder>
          <w:showingPlcHdr/>
        </w:sdtPr>
        <w:sdtEndPr/>
        <w:sdtContent>
          <w:r w:rsidR="00501269">
            <w:rPr>
              <w:rStyle w:val="Platzhaltertext"/>
            </w:rPr>
            <w:t>..............................................................................</w:t>
          </w:r>
          <w:r w:rsidR="00501269" w:rsidRPr="001E0E4A">
            <w:rPr>
              <w:rStyle w:val="Platzhaltertext"/>
            </w:rPr>
            <w:t>.</w:t>
          </w:r>
        </w:sdtContent>
      </w:sdt>
    </w:p>
    <w:p w14:paraId="0825C455" w14:textId="38264A9A" w:rsidR="008906DD" w:rsidRPr="002D2793" w:rsidRDefault="008906DD" w:rsidP="008906DD">
      <w:pPr>
        <w:tabs>
          <w:tab w:val="left" w:pos="2835"/>
        </w:tabs>
        <w:spacing w:line="240" w:lineRule="auto"/>
      </w:pPr>
      <w:r w:rsidRPr="002D2793">
        <w:tab/>
      </w:r>
    </w:p>
    <w:p w14:paraId="37E33019" w14:textId="49803B9D" w:rsidR="00907007" w:rsidRDefault="00907007" w:rsidP="00907007">
      <w:pPr>
        <w:tabs>
          <w:tab w:val="left" w:pos="2127"/>
        </w:tabs>
        <w:spacing w:line="240" w:lineRule="auto"/>
      </w:pPr>
    </w:p>
    <w:p w14:paraId="4F8245C5" w14:textId="77777777" w:rsidR="00907007" w:rsidRDefault="00907007" w:rsidP="009E397E">
      <w:pPr>
        <w:tabs>
          <w:tab w:val="left" w:pos="2127"/>
        </w:tabs>
        <w:spacing w:line="240" w:lineRule="auto"/>
      </w:pPr>
    </w:p>
    <w:p w14:paraId="71B10C81" w14:textId="74A69909" w:rsidR="00C65F14" w:rsidRPr="00F83EF7" w:rsidRDefault="00C65F14" w:rsidP="0077102F">
      <w:pPr>
        <w:tabs>
          <w:tab w:val="left" w:pos="2835"/>
        </w:tabs>
        <w:spacing w:line="240" w:lineRule="auto"/>
        <w:rPr>
          <w:sz w:val="20"/>
        </w:rPr>
      </w:pPr>
      <w:r w:rsidRPr="00F83EF7">
        <w:rPr>
          <w:sz w:val="20"/>
        </w:rPr>
        <w:t>* Zu diesem Zeitpunkt wird der Hauswart oder der Belegungskoordinator an</w:t>
      </w:r>
      <w:r w:rsidR="00F83EF7" w:rsidRPr="00F83EF7">
        <w:rPr>
          <w:sz w:val="20"/>
        </w:rPr>
        <w:t>wesend sein, um die Räume sowie die technischen Einrichtungen zu erklär</w:t>
      </w:r>
      <w:r w:rsidR="00CE16A7">
        <w:rPr>
          <w:sz w:val="20"/>
        </w:rPr>
        <w:t xml:space="preserve">en. </w:t>
      </w:r>
      <w:r w:rsidR="00907007" w:rsidRPr="00907007">
        <w:rPr>
          <w:b/>
          <w:sz w:val="20"/>
        </w:rPr>
        <w:t>Bitte pünktlich erscheinen</w:t>
      </w:r>
      <w:r w:rsidR="00CE16A7" w:rsidRPr="00907007">
        <w:rPr>
          <w:b/>
          <w:sz w:val="20"/>
        </w:rPr>
        <w:t>.</w:t>
      </w:r>
    </w:p>
    <w:p w14:paraId="30399651" w14:textId="76A71AE2" w:rsidR="00062EAC" w:rsidRDefault="00062EAC" w:rsidP="000413D6">
      <w:pPr>
        <w:spacing w:line="240" w:lineRule="auto"/>
      </w:pPr>
    </w:p>
    <w:p w14:paraId="03BF5627" w14:textId="5E58C7FE" w:rsidR="008906DD" w:rsidRDefault="008906DD" w:rsidP="000413D6">
      <w:pPr>
        <w:spacing w:line="240" w:lineRule="auto"/>
      </w:pPr>
    </w:p>
    <w:p w14:paraId="0EFD5376" w14:textId="64FBB73B" w:rsidR="008906DD" w:rsidRDefault="008906DD" w:rsidP="000413D6">
      <w:pPr>
        <w:spacing w:line="240" w:lineRule="auto"/>
      </w:pPr>
    </w:p>
    <w:p w14:paraId="27B130D8" w14:textId="53ABA336" w:rsidR="00157DE1" w:rsidRDefault="00157DE1" w:rsidP="000413D6">
      <w:pPr>
        <w:spacing w:line="240" w:lineRule="auto"/>
      </w:pPr>
    </w:p>
    <w:p w14:paraId="7AA13929" w14:textId="77777777" w:rsidR="00157DE1" w:rsidRDefault="00157DE1" w:rsidP="000413D6">
      <w:pPr>
        <w:spacing w:line="240" w:lineRule="auto"/>
      </w:pPr>
    </w:p>
    <w:p w14:paraId="31E22F5D" w14:textId="551CBD0B" w:rsidR="008906DD" w:rsidRDefault="008906DD" w:rsidP="000413D6">
      <w:pPr>
        <w:spacing w:line="240" w:lineRule="auto"/>
      </w:pPr>
    </w:p>
    <w:p w14:paraId="047282BF" w14:textId="77777777" w:rsidR="00173F21" w:rsidRDefault="00173F21" w:rsidP="00173F21">
      <w:pPr>
        <w:shd w:val="clear" w:color="auto" w:fill="FFFFFF" w:themeFill="background1"/>
        <w:spacing w:line="240" w:lineRule="auto"/>
        <w:rPr>
          <w:b/>
        </w:rPr>
      </w:pPr>
      <w:r>
        <w:rPr>
          <w:b/>
        </w:rPr>
        <w:br w:type="page"/>
      </w:r>
    </w:p>
    <w:p w14:paraId="2C48792B" w14:textId="04567927" w:rsidR="0077102F" w:rsidRPr="00062EAC" w:rsidRDefault="00F83EF7" w:rsidP="00F83EF7">
      <w:pPr>
        <w:shd w:val="pct12" w:color="auto" w:fill="auto"/>
        <w:spacing w:line="240" w:lineRule="auto"/>
        <w:rPr>
          <w:b/>
        </w:rPr>
      </w:pPr>
      <w:r w:rsidRPr="00062EAC">
        <w:rPr>
          <w:b/>
        </w:rPr>
        <w:lastRenderedPageBreak/>
        <w:t>Räumlichkeiten</w:t>
      </w:r>
    </w:p>
    <w:p w14:paraId="735D34FE" w14:textId="77777777" w:rsidR="00F83EF7" w:rsidRDefault="00F83EF7" w:rsidP="000413D6">
      <w:pPr>
        <w:spacing w:line="240" w:lineRule="auto"/>
      </w:pPr>
    </w:p>
    <w:p w14:paraId="59C6F453" w14:textId="55D98DB8" w:rsidR="00CE16A7" w:rsidRPr="00CE16A7" w:rsidRDefault="00CE16A7" w:rsidP="0087132C">
      <w:pPr>
        <w:tabs>
          <w:tab w:val="clear" w:pos="5387"/>
          <w:tab w:val="left" w:pos="6237"/>
          <w:tab w:val="left" w:pos="6521"/>
        </w:tabs>
        <w:spacing w:line="240" w:lineRule="auto"/>
        <w:rPr>
          <w:b/>
          <w:i/>
        </w:rPr>
      </w:pPr>
      <w:r w:rsidRPr="00CE16A7">
        <w:rPr>
          <w:b/>
          <w:i/>
        </w:rPr>
        <w:t>Schulanlage</w:t>
      </w:r>
      <w:r w:rsidR="00211DD3">
        <w:rPr>
          <w:b/>
          <w:i/>
        </w:rPr>
        <w:t>n</w:t>
      </w:r>
      <w:r w:rsidRPr="00CE16A7">
        <w:rPr>
          <w:b/>
          <w:i/>
        </w:rPr>
        <w:t xml:space="preserve"> Oberdorf</w:t>
      </w:r>
      <w:r w:rsidRPr="00CE16A7">
        <w:rPr>
          <w:b/>
          <w:i/>
        </w:rPr>
        <w:tab/>
      </w:r>
      <w:r w:rsidRPr="00CE16A7">
        <w:rPr>
          <w:b/>
          <w:i/>
        </w:rPr>
        <w:tab/>
        <w:t>Schulanlage Büren</w:t>
      </w:r>
    </w:p>
    <w:p w14:paraId="4097FE53" w14:textId="39A74DB2" w:rsidR="00F83EF7" w:rsidRDefault="006476AB" w:rsidP="0087132C">
      <w:pPr>
        <w:tabs>
          <w:tab w:val="clear" w:pos="5387"/>
          <w:tab w:val="left" w:pos="993"/>
          <w:tab w:val="left" w:pos="4253"/>
          <w:tab w:val="left" w:pos="6521"/>
        </w:tabs>
        <w:spacing w:line="240" w:lineRule="auto"/>
      </w:pPr>
      <w:sdt>
        <w:sdtPr>
          <w:id w:val="-1122455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007">
            <w:rPr>
              <w:rFonts w:ascii="MS Gothic" w:eastAsia="MS Gothic" w:hAnsi="MS Gothic" w:hint="eastAsia"/>
            </w:rPr>
            <w:t>☐</w:t>
          </w:r>
        </w:sdtContent>
      </w:sdt>
      <w:r w:rsidR="00B36C59">
        <w:t xml:space="preserve"> </w:t>
      </w:r>
      <w:r w:rsidR="004B2814">
        <w:t>Aula</w:t>
      </w:r>
      <w:r w:rsidR="0087132C">
        <w:tab/>
      </w:r>
      <w:r w:rsidR="0087132C">
        <w:tab/>
      </w:r>
      <w:sdt>
        <w:sdtPr>
          <w:id w:val="776610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2724">
            <w:rPr>
              <w:rFonts w:ascii="MS Gothic" w:eastAsia="MS Gothic" w:hAnsi="MS Gothic" w:hint="eastAsia"/>
            </w:rPr>
            <w:t>☐</w:t>
          </w:r>
        </w:sdtContent>
      </w:sdt>
      <w:r w:rsidR="0087132C">
        <w:t xml:space="preserve"> Turnhalle</w:t>
      </w:r>
      <w:r w:rsidR="005B6BE7">
        <w:tab/>
      </w:r>
      <w:sdt>
        <w:sdtPr>
          <w:id w:val="-57119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BE7">
            <w:rPr>
              <w:rFonts w:ascii="MS Gothic" w:eastAsia="MS Gothic" w:hAnsi="MS Gothic" w:hint="eastAsia"/>
            </w:rPr>
            <w:t>☐</w:t>
          </w:r>
        </w:sdtContent>
      </w:sdt>
      <w:r w:rsidR="005B6BE7">
        <w:t xml:space="preserve"> Turnhalle</w:t>
      </w:r>
      <w:r w:rsidR="0087132C">
        <w:br/>
      </w:r>
      <w:sdt>
        <w:sdtPr>
          <w:id w:val="1576855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2190">
            <w:rPr>
              <w:rFonts w:ascii="MS Gothic" w:eastAsia="MS Gothic" w:hAnsi="MS Gothic" w:hint="eastAsia"/>
            </w:rPr>
            <w:t>☐</w:t>
          </w:r>
        </w:sdtContent>
      </w:sdt>
      <w:r w:rsidR="0087132C">
        <w:t xml:space="preserve"> Technik (</w:t>
      </w:r>
      <w:r w:rsidR="00890038">
        <w:rPr>
          <w:sz w:val="16"/>
          <w:szCs w:val="16"/>
        </w:rPr>
        <w:t xml:space="preserve">Beamer, </w:t>
      </w:r>
      <w:r w:rsidR="0087132C">
        <w:rPr>
          <w:sz w:val="16"/>
          <w:szCs w:val="16"/>
        </w:rPr>
        <w:t>Mikrofon,</w:t>
      </w:r>
      <w:r w:rsidR="00890038">
        <w:rPr>
          <w:sz w:val="16"/>
          <w:szCs w:val="16"/>
        </w:rPr>
        <w:t xml:space="preserve"> </w:t>
      </w:r>
      <w:r w:rsidR="0087132C">
        <w:rPr>
          <w:sz w:val="16"/>
          <w:szCs w:val="16"/>
        </w:rPr>
        <w:t>Bühnenbeleuchtung)</w:t>
      </w:r>
      <w:r w:rsidR="004B2814">
        <w:tab/>
      </w:r>
      <w:sdt>
        <w:sdtPr>
          <w:id w:val="1743906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BE7">
            <w:rPr>
              <w:rFonts w:ascii="MS Gothic" w:eastAsia="MS Gothic" w:hAnsi="MS Gothic" w:hint="eastAsia"/>
            </w:rPr>
            <w:t>☐</w:t>
          </w:r>
        </w:sdtContent>
      </w:sdt>
      <w:r w:rsidR="00890038">
        <w:t xml:space="preserve"> Schwimmbad</w:t>
      </w:r>
    </w:p>
    <w:p w14:paraId="22049EC1" w14:textId="503D6FCB" w:rsidR="004B2814" w:rsidRDefault="006476AB" w:rsidP="0087132C">
      <w:pPr>
        <w:tabs>
          <w:tab w:val="clear" w:pos="5387"/>
          <w:tab w:val="left" w:pos="4253"/>
          <w:tab w:val="left" w:pos="6521"/>
        </w:tabs>
        <w:spacing w:line="240" w:lineRule="auto"/>
      </w:pPr>
      <w:sdt>
        <w:sdtPr>
          <w:id w:val="-1962491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2190">
            <w:rPr>
              <w:rFonts w:ascii="MS Gothic" w:eastAsia="MS Gothic" w:hAnsi="MS Gothic" w:hint="eastAsia"/>
            </w:rPr>
            <w:t>☐</w:t>
          </w:r>
        </w:sdtContent>
      </w:sdt>
      <w:r w:rsidR="004B2814">
        <w:t xml:space="preserve"> Foyer</w:t>
      </w:r>
      <w:r w:rsidR="004B2814">
        <w:tab/>
      </w:r>
      <w:sdt>
        <w:sdtPr>
          <w:id w:val="618732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BE7">
            <w:rPr>
              <w:rFonts w:ascii="MS Gothic" w:eastAsia="MS Gothic" w:hAnsi="MS Gothic" w:hint="eastAsia"/>
            </w:rPr>
            <w:t>☐</w:t>
          </w:r>
        </w:sdtContent>
      </w:sdt>
      <w:r w:rsidR="005B6BE7">
        <w:t xml:space="preserve"> Schulküche</w:t>
      </w:r>
    </w:p>
    <w:p w14:paraId="264B1B78" w14:textId="40672684" w:rsidR="004B2814" w:rsidRDefault="006476AB" w:rsidP="0087132C">
      <w:pPr>
        <w:tabs>
          <w:tab w:val="clear" w:pos="5387"/>
          <w:tab w:val="left" w:pos="4253"/>
          <w:tab w:val="left" w:pos="6521"/>
        </w:tabs>
        <w:spacing w:line="240" w:lineRule="auto"/>
      </w:pPr>
      <w:sdt>
        <w:sdtPr>
          <w:id w:val="-1791807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2190">
            <w:rPr>
              <w:rFonts w:ascii="MS Gothic" w:eastAsia="MS Gothic" w:hAnsi="MS Gothic" w:hint="eastAsia"/>
            </w:rPr>
            <w:t>☐</w:t>
          </w:r>
        </w:sdtContent>
      </w:sdt>
      <w:r w:rsidR="004B2814">
        <w:t xml:space="preserve"> Office</w:t>
      </w:r>
      <w:r w:rsidR="004B2814">
        <w:tab/>
      </w:r>
    </w:p>
    <w:p w14:paraId="2A699DC4" w14:textId="0B23C9E6" w:rsidR="00A00F29" w:rsidRDefault="00A00F29" w:rsidP="000413D6">
      <w:pPr>
        <w:spacing w:line="240" w:lineRule="auto"/>
      </w:pPr>
    </w:p>
    <w:p w14:paraId="77054130" w14:textId="1FA2B6F7" w:rsidR="008906DD" w:rsidRDefault="008906DD" w:rsidP="000413D6">
      <w:pPr>
        <w:spacing w:line="240" w:lineRule="auto"/>
      </w:pPr>
    </w:p>
    <w:p w14:paraId="30D63382" w14:textId="20B8319F" w:rsidR="00A00F29" w:rsidRPr="00062EAC" w:rsidRDefault="00C70801" w:rsidP="004B2814">
      <w:pPr>
        <w:shd w:val="pct12" w:color="auto" w:fill="auto"/>
        <w:spacing w:line="240" w:lineRule="auto"/>
        <w:rPr>
          <w:b/>
        </w:rPr>
      </w:pPr>
      <w:r>
        <w:rPr>
          <w:b/>
        </w:rPr>
        <w:t>Park</w:t>
      </w:r>
      <w:r w:rsidR="004B2814" w:rsidRPr="00062EAC">
        <w:rPr>
          <w:b/>
        </w:rPr>
        <w:t>dienst</w:t>
      </w:r>
    </w:p>
    <w:p w14:paraId="2482CAC2" w14:textId="77777777" w:rsidR="004B2814" w:rsidRDefault="004B2814" w:rsidP="000413D6">
      <w:pPr>
        <w:spacing w:line="240" w:lineRule="auto"/>
      </w:pPr>
    </w:p>
    <w:p w14:paraId="128154A2" w14:textId="5AE03112" w:rsidR="00710928" w:rsidRPr="00DE3121" w:rsidRDefault="00710928" w:rsidP="00710928">
      <w:pPr>
        <w:tabs>
          <w:tab w:val="left" w:pos="2835"/>
        </w:tabs>
        <w:spacing w:line="240" w:lineRule="auto"/>
        <w:rPr>
          <w:szCs w:val="22"/>
        </w:rPr>
      </w:pPr>
      <w:r w:rsidRPr="00DE3121">
        <w:rPr>
          <w:szCs w:val="22"/>
        </w:rPr>
        <w:t xml:space="preserve">Die Anzahl Parkplätze beim Schulhaus sind (je nach </w:t>
      </w:r>
      <w:r>
        <w:rPr>
          <w:szCs w:val="22"/>
        </w:rPr>
        <w:t>Belegung</w:t>
      </w:r>
      <w:r w:rsidRPr="00DE3121">
        <w:rPr>
          <w:szCs w:val="22"/>
        </w:rPr>
        <w:t>) auf ca. 20 Plätze beschränkt.</w:t>
      </w:r>
    </w:p>
    <w:p w14:paraId="08ED4BCB" w14:textId="77777777" w:rsidR="00710928" w:rsidRDefault="00710928" w:rsidP="008906DD">
      <w:pPr>
        <w:tabs>
          <w:tab w:val="left" w:pos="2835"/>
        </w:tabs>
        <w:spacing w:line="240" w:lineRule="auto"/>
      </w:pPr>
    </w:p>
    <w:p w14:paraId="3974B780" w14:textId="6E875262" w:rsidR="00710928" w:rsidRDefault="004B2814" w:rsidP="00710928">
      <w:pPr>
        <w:tabs>
          <w:tab w:val="clear" w:pos="5387"/>
          <w:tab w:val="left" w:pos="2835"/>
          <w:tab w:val="left" w:pos="4678"/>
        </w:tabs>
        <w:spacing w:line="240" w:lineRule="auto"/>
      </w:pPr>
      <w:r>
        <w:t>Anzahl Autos:</w:t>
      </w:r>
      <w:r w:rsidR="008906DD">
        <w:tab/>
      </w:r>
      <w:sdt>
        <w:sdtPr>
          <w:id w:val="-1651043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0928">
            <w:rPr>
              <w:rFonts w:ascii="MS Gothic" w:eastAsia="MS Gothic" w:hAnsi="MS Gothic" w:hint="eastAsia"/>
            </w:rPr>
            <w:t>☐</w:t>
          </w:r>
        </w:sdtContent>
      </w:sdt>
      <w:r w:rsidR="00710928">
        <w:t xml:space="preserve">   </w:t>
      </w:r>
      <w:r w:rsidR="004E2724">
        <w:rPr>
          <w:rFonts w:cs="Arial"/>
        </w:rPr>
        <w:t xml:space="preserve">&lt; </w:t>
      </w:r>
      <w:r w:rsidR="00710928">
        <w:t>20 Autos</w:t>
      </w:r>
      <w:r w:rsidR="00710928">
        <w:tab/>
        <w:t>Parkplatz Schulhaus</w:t>
      </w:r>
    </w:p>
    <w:p w14:paraId="0A6901D3" w14:textId="59A31792" w:rsidR="00710928" w:rsidRDefault="00710928" w:rsidP="008906DD">
      <w:pPr>
        <w:tabs>
          <w:tab w:val="left" w:pos="2835"/>
        </w:tabs>
        <w:spacing w:line="240" w:lineRule="auto"/>
      </w:pPr>
    </w:p>
    <w:p w14:paraId="60CC211E" w14:textId="7EF15705" w:rsidR="001F094F" w:rsidRDefault="001F094F" w:rsidP="008906DD">
      <w:pPr>
        <w:tabs>
          <w:tab w:val="left" w:pos="2835"/>
        </w:tabs>
        <w:spacing w:line="240" w:lineRule="auto"/>
      </w:pPr>
      <w:r>
        <w:t xml:space="preserve">Sind die Schulhausparkplätze für Einzelpersonen oder Vereine bereits besetzt oder sie reichen für Ihren geplanten Anlass nicht aus, bitten wir Sie, die </w:t>
      </w:r>
      <w:r w:rsidRPr="00F60BA7">
        <w:rPr>
          <w:b/>
          <w:bCs/>
        </w:rPr>
        <w:t xml:space="preserve">Informationen zur Parkplatzbenützung </w:t>
      </w:r>
      <w:proofErr w:type="gramStart"/>
      <w:r w:rsidRPr="00F60BA7">
        <w:rPr>
          <w:b/>
          <w:bCs/>
        </w:rPr>
        <w:t>für  Veranstalter</w:t>
      </w:r>
      <w:proofErr w:type="gramEnd"/>
      <w:r>
        <w:t xml:space="preserve"> der Gemeindeverwaltung, </w:t>
      </w:r>
      <w:r w:rsidR="00197A5C">
        <w:t xml:space="preserve">Schulhausstrasse 19, </w:t>
      </w:r>
      <w:r>
        <w:t>6370 Oberdorf</w:t>
      </w:r>
      <w:r w:rsidR="00F60BA7">
        <w:t xml:space="preserve"> im Anhang dieses Formulares</w:t>
      </w:r>
      <w:r>
        <w:t xml:space="preserve"> zu beachten und </w:t>
      </w:r>
      <w:r w:rsidR="00F60BA7">
        <w:t xml:space="preserve">zu </w:t>
      </w:r>
      <w:r>
        <w:t>befolgen.</w:t>
      </w:r>
    </w:p>
    <w:p w14:paraId="48A947B9" w14:textId="666786EF" w:rsidR="004B2814" w:rsidRDefault="00710928" w:rsidP="00AE42A4">
      <w:pPr>
        <w:tabs>
          <w:tab w:val="clear" w:pos="5387"/>
          <w:tab w:val="left" w:pos="2835"/>
          <w:tab w:val="left" w:pos="4678"/>
        </w:tabs>
        <w:spacing w:line="240" w:lineRule="auto"/>
      </w:pPr>
      <w:r>
        <w:tab/>
      </w:r>
    </w:p>
    <w:p w14:paraId="267BC84C" w14:textId="75BFCCB8" w:rsidR="00A04888" w:rsidRDefault="00A04888" w:rsidP="004B2814">
      <w:pPr>
        <w:tabs>
          <w:tab w:val="left" w:pos="4111"/>
        </w:tabs>
        <w:spacing w:line="240" w:lineRule="auto"/>
      </w:pPr>
    </w:p>
    <w:p w14:paraId="3EEE1B40" w14:textId="1A02DB3B" w:rsidR="00A04888" w:rsidRPr="00062EAC" w:rsidRDefault="00A04888" w:rsidP="00A04888">
      <w:pPr>
        <w:shd w:val="pct12" w:color="auto" w:fill="auto"/>
        <w:spacing w:line="240" w:lineRule="auto"/>
        <w:rPr>
          <w:b/>
        </w:rPr>
      </w:pPr>
      <w:r>
        <w:rPr>
          <w:b/>
        </w:rPr>
        <w:t>Sicherheitsbestimmungen</w:t>
      </w:r>
    </w:p>
    <w:p w14:paraId="4F982BEF" w14:textId="77777777" w:rsidR="00A04888" w:rsidRDefault="00A04888" w:rsidP="00A04888">
      <w:pPr>
        <w:spacing w:line="240" w:lineRule="auto"/>
      </w:pPr>
    </w:p>
    <w:p w14:paraId="40F07090" w14:textId="4568B5F7" w:rsidR="004F6E27" w:rsidRPr="00705459" w:rsidRDefault="004B2814" w:rsidP="000413D6">
      <w:pPr>
        <w:spacing w:line="240" w:lineRule="auto"/>
        <w:rPr>
          <w:szCs w:val="22"/>
        </w:rPr>
      </w:pPr>
      <w:r w:rsidRPr="00705459">
        <w:rPr>
          <w:szCs w:val="22"/>
        </w:rPr>
        <w:t xml:space="preserve">Das Reglement über die Benutzung der </w:t>
      </w:r>
      <w:r w:rsidR="009D5E1E">
        <w:rPr>
          <w:szCs w:val="22"/>
        </w:rPr>
        <w:t>Anlagen</w:t>
      </w:r>
      <w:r w:rsidRPr="00705459">
        <w:rPr>
          <w:szCs w:val="22"/>
        </w:rPr>
        <w:t xml:space="preserve"> der </w:t>
      </w:r>
      <w:r w:rsidR="009D5E1E">
        <w:rPr>
          <w:szCs w:val="22"/>
        </w:rPr>
        <w:t>Schule</w:t>
      </w:r>
      <w:r w:rsidRPr="00705459">
        <w:rPr>
          <w:szCs w:val="22"/>
        </w:rPr>
        <w:t xml:space="preserve"> Oberdorf für ausserschulische Zwecke vom 9. Mai 2006 </w:t>
      </w:r>
      <w:r w:rsidR="005B6F2B" w:rsidRPr="00705459">
        <w:rPr>
          <w:szCs w:val="22"/>
        </w:rPr>
        <w:t xml:space="preserve">sowie die Sicherheitsbestimmungen vom 28. Mai 2013 sind </w:t>
      </w:r>
      <w:r w:rsidRPr="00705459">
        <w:rPr>
          <w:szCs w:val="22"/>
        </w:rPr>
        <w:t>Bestandteil dieser Vereinbarung.</w:t>
      </w:r>
      <w:r w:rsidR="005B6F2B" w:rsidRPr="00705459">
        <w:rPr>
          <w:szCs w:val="22"/>
        </w:rPr>
        <w:t xml:space="preserve"> Der Gesuchsteller erklärt sich mit diesen einverstanden.</w:t>
      </w:r>
    </w:p>
    <w:p w14:paraId="29BA40BF" w14:textId="6952964F" w:rsidR="00705459" w:rsidRPr="00705459" w:rsidRDefault="00705459" w:rsidP="000413D6">
      <w:pPr>
        <w:spacing w:line="240" w:lineRule="auto"/>
        <w:rPr>
          <w:szCs w:val="22"/>
        </w:rPr>
      </w:pPr>
    </w:p>
    <w:p w14:paraId="205D3403" w14:textId="5D837A4C" w:rsidR="00705459" w:rsidRPr="00705459" w:rsidRDefault="00705459" w:rsidP="000413D6">
      <w:pPr>
        <w:spacing w:line="240" w:lineRule="auto"/>
        <w:rPr>
          <w:szCs w:val="22"/>
        </w:rPr>
      </w:pPr>
      <w:r w:rsidRPr="00705459">
        <w:rPr>
          <w:szCs w:val="22"/>
        </w:rPr>
        <w:t>Lieferungen von Esswaren und Getränken müssen in Anwesenheit des Veranstalters erfolgen.</w:t>
      </w:r>
    </w:p>
    <w:p w14:paraId="17F7A40E" w14:textId="125D7CE3" w:rsidR="00705459" w:rsidRPr="00705459" w:rsidRDefault="00705459" w:rsidP="000413D6">
      <w:pPr>
        <w:spacing w:line="240" w:lineRule="auto"/>
        <w:rPr>
          <w:szCs w:val="22"/>
        </w:rPr>
      </w:pPr>
    </w:p>
    <w:p w14:paraId="39AABCC6" w14:textId="6AE487F7" w:rsidR="00705459" w:rsidRDefault="00705459" w:rsidP="000413D6">
      <w:pPr>
        <w:spacing w:line="240" w:lineRule="auto"/>
        <w:rPr>
          <w:szCs w:val="22"/>
        </w:rPr>
      </w:pPr>
      <w:r w:rsidRPr="00705459">
        <w:rPr>
          <w:szCs w:val="22"/>
        </w:rPr>
        <w:t xml:space="preserve">Die </w:t>
      </w:r>
      <w:r w:rsidR="009D5E1E">
        <w:rPr>
          <w:szCs w:val="22"/>
        </w:rPr>
        <w:t>Schule Oberdorf</w:t>
      </w:r>
      <w:r>
        <w:rPr>
          <w:szCs w:val="22"/>
        </w:rPr>
        <w:t xml:space="preserve"> behält sich vor, bei übermässiger Verschmutzung und Beschädigung die Kosten in Rechnung zu stellen.</w:t>
      </w:r>
    </w:p>
    <w:p w14:paraId="21E85BC8" w14:textId="6A15DD12" w:rsidR="00705459" w:rsidRDefault="00705459" w:rsidP="000413D6">
      <w:pPr>
        <w:spacing w:line="240" w:lineRule="auto"/>
        <w:rPr>
          <w:szCs w:val="22"/>
        </w:rPr>
      </w:pPr>
    </w:p>
    <w:p w14:paraId="4C5FF489" w14:textId="184CCB37" w:rsidR="00705459" w:rsidRDefault="00705459" w:rsidP="00705459">
      <w:pPr>
        <w:tabs>
          <w:tab w:val="clear" w:pos="5387"/>
          <w:tab w:val="left" w:pos="2835"/>
          <w:tab w:val="left" w:pos="4678"/>
        </w:tabs>
        <w:spacing w:line="240" w:lineRule="auto"/>
      </w:pPr>
      <w:r>
        <w:t>Schlüssel:</w:t>
      </w:r>
      <w:r>
        <w:tab/>
      </w:r>
      <w:sdt>
        <w:sdtPr>
          <w:id w:val="772217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>
        <w:rPr>
          <w:rFonts w:cs="Arial"/>
        </w:rPr>
        <w:t>Ja</w:t>
      </w:r>
      <w:r>
        <w:rPr>
          <w:rFonts w:cs="Arial"/>
        </w:rPr>
        <w:tab/>
        <w:t>Depot CHF 100 pro Schlüssel</w:t>
      </w:r>
    </w:p>
    <w:p w14:paraId="18350383" w14:textId="77777777" w:rsidR="00705459" w:rsidRDefault="00705459" w:rsidP="00705459">
      <w:pPr>
        <w:tabs>
          <w:tab w:val="left" w:pos="2835"/>
        </w:tabs>
        <w:spacing w:line="240" w:lineRule="auto"/>
      </w:pPr>
    </w:p>
    <w:p w14:paraId="63CEFE70" w14:textId="2FAC92D2" w:rsidR="00705459" w:rsidRPr="00705459" w:rsidRDefault="00705459" w:rsidP="00705459">
      <w:pPr>
        <w:tabs>
          <w:tab w:val="clear" w:pos="5387"/>
          <w:tab w:val="left" w:pos="2835"/>
        </w:tabs>
        <w:spacing w:line="240" w:lineRule="auto"/>
        <w:rPr>
          <w:szCs w:val="22"/>
        </w:rPr>
      </w:pPr>
      <w:r>
        <w:tab/>
      </w:r>
      <w:sdt>
        <w:sdtPr>
          <w:id w:val="-1267469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Nein</w:t>
      </w:r>
    </w:p>
    <w:p w14:paraId="7ED3A08B" w14:textId="17C2F4A0" w:rsidR="00A04888" w:rsidRDefault="00A04888" w:rsidP="000413D6">
      <w:pPr>
        <w:spacing w:line="240" w:lineRule="auto"/>
        <w:rPr>
          <w:sz w:val="20"/>
        </w:rPr>
      </w:pPr>
    </w:p>
    <w:p w14:paraId="1B1B250D" w14:textId="24288D02" w:rsidR="00A04888" w:rsidRPr="00062EAC" w:rsidRDefault="00A04888" w:rsidP="00A04888">
      <w:pPr>
        <w:shd w:val="pct12" w:color="auto" w:fill="auto"/>
        <w:spacing w:line="240" w:lineRule="auto"/>
        <w:rPr>
          <w:b/>
        </w:rPr>
      </w:pPr>
      <w:r>
        <w:rPr>
          <w:b/>
        </w:rPr>
        <w:t>Gelegenheitswirtschaft</w:t>
      </w:r>
    </w:p>
    <w:p w14:paraId="7B691732" w14:textId="77777777" w:rsidR="00A04888" w:rsidRDefault="00A04888" w:rsidP="00A04888">
      <w:pPr>
        <w:spacing w:line="240" w:lineRule="auto"/>
      </w:pPr>
    </w:p>
    <w:p w14:paraId="23F67EC1" w14:textId="2E7F4023" w:rsidR="00A04888" w:rsidRPr="00157DE1" w:rsidRDefault="00A04888" w:rsidP="00A04888">
      <w:pPr>
        <w:spacing w:line="240" w:lineRule="auto"/>
      </w:pPr>
      <w:r w:rsidRPr="00157DE1">
        <w:t>Wer gegen Entgelt an öffentlichen Anlässen Speisen oder Getränke abgibt, benötigt eine Bewilligung zur Führung einer Gelegenheitswirtschaft</w:t>
      </w:r>
      <w:r w:rsidR="00FE558A">
        <w:t xml:space="preserve">. Das Gesuch ist </w:t>
      </w:r>
      <w:r w:rsidRPr="00157DE1">
        <w:t>bei der Gemeindeverwaltung einzureichen</w:t>
      </w:r>
      <w:r w:rsidR="00FE558A">
        <w:t>.</w:t>
      </w:r>
      <w:r w:rsidRPr="00157DE1">
        <w:t xml:space="preserve"> </w:t>
      </w:r>
    </w:p>
    <w:p w14:paraId="1F856B12" w14:textId="7B024DBA" w:rsidR="00A04888" w:rsidRDefault="00A04888" w:rsidP="00A04888">
      <w:pPr>
        <w:tabs>
          <w:tab w:val="left" w:pos="2835"/>
        </w:tabs>
        <w:spacing w:line="240" w:lineRule="auto"/>
      </w:pPr>
    </w:p>
    <w:p w14:paraId="6683366E" w14:textId="77777777" w:rsidR="00FE558A" w:rsidRDefault="00A04888" w:rsidP="00A04888">
      <w:pPr>
        <w:tabs>
          <w:tab w:val="clear" w:pos="5387"/>
          <w:tab w:val="left" w:pos="2835"/>
          <w:tab w:val="left" w:pos="4678"/>
        </w:tabs>
        <w:spacing w:line="240" w:lineRule="auto"/>
        <w:rPr>
          <w:rFonts w:cs="Arial"/>
        </w:rPr>
      </w:pPr>
      <w:r>
        <w:t>Gelegenheitswirtschaft:</w:t>
      </w:r>
      <w:r>
        <w:tab/>
      </w:r>
      <w:sdt>
        <w:sdtPr>
          <w:id w:val="1569924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>
        <w:rPr>
          <w:rFonts w:cs="Arial"/>
        </w:rPr>
        <w:t>Ja</w:t>
      </w:r>
      <w:r w:rsidR="00705459">
        <w:rPr>
          <w:rFonts w:cs="Arial"/>
        </w:rPr>
        <w:tab/>
        <w:t xml:space="preserve">Gesuch auf </w:t>
      </w:r>
      <w:hyperlink r:id="rId11" w:history="1">
        <w:r w:rsidR="00705459" w:rsidRPr="001E0E4A">
          <w:rPr>
            <w:rStyle w:val="Hyperlink"/>
            <w:rFonts w:cs="Arial"/>
          </w:rPr>
          <w:t>www.oberdorf-nw.ch</w:t>
        </w:r>
      </w:hyperlink>
      <w:r w:rsidR="00705459">
        <w:rPr>
          <w:rFonts w:cs="Arial"/>
        </w:rPr>
        <w:t xml:space="preserve"> </w:t>
      </w:r>
      <w:r w:rsidR="00FE558A">
        <w:rPr>
          <w:rFonts w:cs="Arial"/>
        </w:rPr>
        <w:t xml:space="preserve">unter </w:t>
      </w:r>
    </w:p>
    <w:p w14:paraId="5C694756" w14:textId="58FBBE72" w:rsidR="00A04888" w:rsidRDefault="00FE558A" w:rsidP="00A04888">
      <w:pPr>
        <w:tabs>
          <w:tab w:val="clear" w:pos="5387"/>
          <w:tab w:val="left" w:pos="2835"/>
          <w:tab w:val="left" w:pos="4678"/>
        </w:tabs>
        <w:spacing w:line="240" w:lineRule="auto"/>
      </w:pPr>
      <w:r>
        <w:rPr>
          <w:rFonts w:cs="Arial"/>
        </w:rPr>
        <w:tab/>
      </w:r>
      <w:r>
        <w:rPr>
          <w:rFonts w:cs="Arial"/>
        </w:rPr>
        <w:tab/>
        <w:t>Dienstle</w:t>
      </w:r>
      <w:r w:rsidR="00D97426">
        <w:rPr>
          <w:rFonts w:cs="Arial"/>
        </w:rPr>
        <w:t>istungen / Gelegenhetiswirtschaft</w:t>
      </w:r>
    </w:p>
    <w:p w14:paraId="4DE2981E" w14:textId="77777777" w:rsidR="00A04888" w:rsidRDefault="00A04888" w:rsidP="00A04888">
      <w:pPr>
        <w:tabs>
          <w:tab w:val="left" w:pos="2835"/>
        </w:tabs>
        <w:spacing w:line="240" w:lineRule="auto"/>
      </w:pPr>
    </w:p>
    <w:p w14:paraId="08F283A1" w14:textId="1B2ED496" w:rsidR="00A04888" w:rsidRPr="002D2793" w:rsidRDefault="00A04888" w:rsidP="00A04888">
      <w:pPr>
        <w:tabs>
          <w:tab w:val="clear" w:pos="5387"/>
          <w:tab w:val="left" w:pos="2835"/>
          <w:tab w:val="left" w:pos="4678"/>
        </w:tabs>
        <w:spacing w:line="240" w:lineRule="auto"/>
      </w:pPr>
      <w:r>
        <w:tab/>
      </w:r>
      <w:sdt>
        <w:sdtPr>
          <w:id w:val="2127121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Nein</w:t>
      </w:r>
      <w:r>
        <w:tab/>
      </w:r>
    </w:p>
    <w:p w14:paraId="08F15EAE" w14:textId="77777777" w:rsidR="00A04888" w:rsidRPr="00A04888" w:rsidRDefault="00A04888" w:rsidP="000413D6">
      <w:pPr>
        <w:spacing w:line="240" w:lineRule="auto"/>
        <w:rPr>
          <w:sz w:val="20"/>
        </w:rPr>
      </w:pPr>
    </w:p>
    <w:p w14:paraId="6E9F77EB" w14:textId="216EA461" w:rsidR="00705459" w:rsidRPr="002D2793" w:rsidRDefault="00705459" w:rsidP="00705459">
      <w:pPr>
        <w:tabs>
          <w:tab w:val="left" w:pos="2835"/>
        </w:tabs>
        <w:spacing w:line="240" w:lineRule="auto"/>
      </w:pPr>
      <w:r>
        <w:t>Datum:</w:t>
      </w:r>
      <w:r>
        <w:tab/>
      </w:r>
      <w:sdt>
        <w:sdtPr>
          <w:id w:val="-2016295502"/>
          <w:placeholder>
            <w:docPart w:val="2DAE998D37774EA39AECD6649EB59BA8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836F7C" w:rsidRPr="00836F7C">
            <w:rPr>
              <w:rStyle w:val="Platzhaltertext"/>
            </w:rPr>
            <w:t>...............................................................................</w:t>
          </w:r>
        </w:sdtContent>
      </w:sdt>
    </w:p>
    <w:p w14:paraId="76C87245" w14:textId="3008C42C" w:rsidR="00705459" w:rsidRPr="002D2793" w:rsidRDefault="00705459" w:rsidP="00705459">
      <w:pPr>
        <w:tabs>
          <w:tab w:val="left" w:pos="2835"/>
        </w:tabs>
        <w:spacing w:line="240" w:lineRule="auto"/>
      </w:pPr>
      <w:r w:rsidRPr="002D2793">
        <w:tab/>
      </w:r>
    </w:p>
    <w:p w14:paraId="02D4C3AC" w14:textId="467F4BC9" w:rsidR="00705459" w:rsidRPr="002D2793" w:rsidRDefault="00705459" w:rsidP="00705459">
      <w:pPr>
        <w:tabs>
          <w:tab w:val="left" w:pos="2835"/>
        </w:tabs>
        <w:spacing w:line="240" w:lineRule="auto"/>
      </w:pPr>
      <w:r>
        <w:t>Unterschrift Gesuchsteller:</w:t>
      </w:r>
      <w:r>
        <w:tab/>
      </w:r>
      <w:sdt>
        <w:sdtPr>
          <w:rPr>
            <w:lang w:val="en-GB"/>
          </w:rPr>
          <w:id w:val="1535305275"/>
          <w:placeholder>
            <w:docPart w:val="0688A53445814A8DAA3BA7A2372B6ABB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</w:p>
    <w:p w14:paraId="376341AD" w14:textId="5B5A97BC" w:rsidR="00705459" w:rsidRPr="002D2793" w:rsidRDefault="00705459" w:rsidP="00705459">
      <w:pPr>
        <w:tabs>
          <w:tab w:val="left" w:pos="2835"/>
        </w:tabs>
        <w:spacing w:line="240" w:lineRule="auto"/>
      </w:pPr>
      <w:r w:rsidRPr="002D2793">
        <w:tab/>
      </w:r>
    </w:p>
    <w:p w14:paraId="07683F5A" w14:textId="02F2A9AB" w:rsidR="00AE42A4" w:rsidRDefault="00AE42A4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</w:p>
    <w:p w14:paraId="3263BB38" w14:textId="371232BB" w:rsidR="00F60BA7" w:rsidRDefault="00F60BA7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</w:p>
    <w:p w14:paraId="5031032E" w14:textId="0353CDFC" w:rsidR="00F60BA7" w:rsidRDefault="00F60BA7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</w:p>
    <w:p w14:paraId="411200F5" w14:textId="6ABB8AA0" w:rsidR="00F60BA7" w:rsidRDefault="00F60BA7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</w:p>
    <w:p w14:paraId="37C201E1" w14:textId="77777777" w:rsidR="00F60BA7" w:rsidRDefault="00F60BA7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</w:p>
    <w:p w14:paraId="7176D060" w14:textId="0BE2683B" w:rsidR="00BC1BA1" w:rsidRPr="00BC1BA1" w:rsidRDefault="00BC1BA1" w:rsidP="00BC1BA1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  <w:i/>
        </w:rPr>
      </w:pPr>
      <w:r>
        <w:rPr>
          <w:b/>
          <w:i/>
        </w:rPr>
        <w:lastRenderedPageBreak/>
        <w:t>==============</w:t>
      </w:r>
      <w:r w:rsidRPr="00BC1BA1">
        <w:rPr>
          <w:b/>
          <w:i/>
        </w:rPr>
        <w:t xml:space="preserve"> ab hier von der </w:t>
      </w:r>
      <w:r w:rsidR="009D5E1E">
        <w:rPr>
          <w:b/>
          <w:i/>
        </w:rPr>
        <w:t>Schule Oberdorf</w:t>
      </w:r>
      <w:r w:rsidRPr="00BC1BA1">
        <w:rPr>
          <w:b/>
          <w:i/>
        </w:rPr>
        <w:t xml:space="preserve"> a</w:t>
      </w:r>
      <w:r>
        <w:rPr>
          <w:b/>
          <w:i/>
        </w:rPr>
        <w:t>uszufüllen ===================</w:t>
      </w:r>
    </w:p>
    <w:p w14:paraId="7624ED61" w14:textId="77777777" w:rsidR="00BC1BA1" w:rsidRDefault="00BC1BA1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01B3A1D8" w14:textId="77777777" w:rsidR="00BC1BA1" w:rsidRPr="007815F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 w:rsidRPr="007815F1">
        <w:rPr>
          <w:b/>
        </w:rPr>
        <w:t>Reservationsbestätigung</w:t>
      </w:r>
    </w:p>
    <w:p w14:paraId="63549BD5" w14:textId="77777777" w:rsidR="00BC1BA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</w:p>
    <w:p w14:paraId="3FEB1558" w14:textId="77777777" w:rsidR="00BC1BA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  <w:r>
        <w:t>Wir danken Ihnen für Ihre Anfrage. Ihr Gesuch wurde</w:t>
      </w:r>
    </w:p>
    <w:p w14:paraId="389EAF14" w14:textId="77777777" w:rsidR="00BC1BA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</w:p>
    <w:p w14:paraId="3AAF7180" w14:textId="5CC6E234" w:rsidR="00BC1BA1" w:rsidRDefault="006476AB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  <w:sdt>
        <w:sdtPr>
          <w:id w:val="-1294132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459">
            <w:rPr>
              <w:rFonts w:ascii="MS Gothic" w:eastAsia="MS Gothic" w:hAnsi="MS Gothic" w:hint="eastAsia"/>
            </w:rPr>
            <w:t>☐</w:t>
          </w:r>
        </w:sdtContent>
      </w:sdt>
      <w:r w:rsidR="00BC1BA1">
        <w:t xml:space="preserve">   bewilligt</w:t>
      </w:r>
      <w:r w:rsidR="00BC1BA1">
        <w:tab/>
      </w:r>
      <w:r w:rsidR="00BC1BA1">
        <w:tab/>
      </w:r>
      <w:sdt>
        <w:sdtPr>
          <w:id w:val="1405720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5459">
            <w:rPr>
              <w:rFonts w:ascii="MS Gothic" w:eastAsia="MS Gothic" w:hAnsi="MS Gothic" w:hint="eastAsia"/>
            </w:rPr>
            <w:t>☐</w:t>
          </w:r>
        </w:sdtContent>
      </w:sdt>
      <w:r w:rsidR="00BC1BA1">
        <w:t xml:space="preserve">   nicht bewilligt</w:t>
      </w:r>
    </w:p>
    <w:p w14:paraId="77A2102A" w14:textId="77777777" w:rsidR="00BC1BA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</w:p>
    <w:p w14:paraId="1F532534" w14:textId="37E236CA" w:rsidR="00BC1BA1" w:rsidRDefault="00BC1BA1" w:rsidP="0084715F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</w:pPr>
      <w:r>
        <w:t xml:space="preserve">Grund: </w:t>
      </w:r>
      <w:sdt>
        <w:sdtPr>
          <w:rPr>
            <w:color w:val="808080" w:themeColor="background1" w:themeShade="80"/>
          </w:rPr>
          <w:id w:val="11654730"/>
          <w:placeholder>
            <w:docPart w:val="DefaultPlaceholder_-1854013440"/>
          </w:placeholder>
          <w:text/>
        </w:sdtPr>
        <w:sdtEndPr/>
        <w:sdtContent>
          <w:r w:rsidR="004C3C5C">
            <w:t>……………………………………………………………</w:t>
          </w:r>
        </w:sdtContent>
      </w:sdt>
    </w:p>
    <w:p w14:paraId="53C6FECD" w14:textId="77777777" w:rsidR="00BC1BA1" w:rsidRDefault="00BC1BA1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258A1928" w14:textId="747D6209" w:rsidR="00495796" w:rsidRDefault="00495796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0926FAE5" w14:textId="77777777" w:rsidR="00705459" w:rsidRDefault="00705459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3DF3E235" w14:textId="77777777" w:rsidR="00495796" w:rsidRPr="00562ACC" w:rsidRDefault="00495796" w:rsidP="00495796">
      <w:pP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 w:rsidRPr="00562ACC">
        <w:rPr>
          <w:b/>
        </w:rPr>
        <w:t>Zuständigkeit</w:t>
      </w:r>
    </w:p>
    <w:p w14:paraId="5039DA74" w14:textId="77777777" w:rsidR="00495796" w:rsidRDefault="00495796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7803830E" w14:textId="226995ED" w:rsidR="00705459" w:rsidRPr="002D2793" w:rsidRDefault="00857425" w:rsidP="00705459">
      <w:pPr>
        <w:tabs>
          <w:tab w:val="left" w:pos="2835"/>
        </w:tabs>
        <w:spacing w:line="240" w:lineRule="auto"/>
      </w:pPr>
      <w:r>
        <w:t>Hauswart:</w:t>
      </w:r>
      <w:r>
        <w:tab/>
      </w:r>
      <w:sdt>
        <w:sdtPr>
          <w:id w:val="-611825567"/>
          <w:placeholder>
            <w:docPart w:val="70590F63FECA488EAFE140A1C9E6DC7E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</w:p>
    <w:p w14:paraId="39C7B22A" w14:textId="3D7BF9A3" w:rsidR="00705459" w:rsidRPr="002D2793" w:rsidRDefault="00705459" w:rsidP="00705459">
      <w:pPr>
        <w:tabs>
          <w:tab w:val="left" w:pos="2835"/>
        </w:tabs>
        <w:spacing w:line="240" w:lineRule="auto"/>
      </w:pPr>
      <w:r w:rsidRPr="002D2793">
        <w:tab/>
      </w:r>
    </w:p>
    <w:p w14:paraId="29E488E5" w14:textId="7AAAB492" w:rsidR="00705459" w:rsidRDefault="00705459" w:rsidP="00705459">
      <w:pPr>
        <w:tabs>
          <w:tab w:val="clear" w:pos="5387"/>
          <w:tab w:val="left" w:pos="2835"/>
          <w:tab w:val="left" w:pos="3969"/>
        </w:tabs>
        <w:spacing w:line="240" w:lineRule="auto"/>
      </w:pPr>
    </w:p>
    <w:p w14:paraId="1E1EC7D4" w14:textId="48EB37BA" w:rsidR="00705459" w:rsidRPr="002D2793" w:rsidRDefault="00857425" w:rsidP="00705459">
      <w:pPr>
        <w:tabs>
          <w:tab w:val="left" w:pos="2835"/>
        </w:tabs>
        <w:spacing w:line="240" w:lineRule="auto"/>
      </w:pPr>
      <w:r>
        <w:t>Tel</w:t>
      </w:r>
      <w:r w:rsidR="00705459">
        <w:t>efon:</w:t>
      </w:r>
      <w:r>
        <w:t xml:space="preserve"> </w:t>
      </w:r>
      <w:r w:rsidR="00705459">
        <w:tab/>
      </w:r>
      <w:sdt>
        <w:sdtPr>
          <w:id w:val="1594828219"/>
          <w:placeholder>
            <w:docPart w:val="828A0D6E0FAC4137B9315C14FA317325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</w:p>
    <w:p w14:paraId="1DE4D4CD" w14:textId="5824C319" w:rsidR="00705459" w:rsidRPr="002D2793" w:rsidRDefault="00705459" w:rsidP="00705459">
      <w:pPr>
        <w:tabs>
          <w:tab w:val="left" w:pos="2835"/>
        </w:tabs>
        <w:spacing w:line="240" w:lineRule="auto"/>
      </w:pPr>
      <w:r w:rsidRPr="002D2793">
        <w:tab/>
      </w:r>
    </w:p>
    <w:p w14:paraId="567E6DC1" w14:textId="3A7050B2" w:rsidR="00857425" w:rsidRDefault="00857425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40BCF847" w14:textId="77777777" w:rsidR="00767FF5" w:rsidRDefault="00767FF5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2C8D88E5" w14:textId="77777777" w:rsidR="00857425" w:rsidRPr="003E7778" w:rsidRDefault="00767FF5" w:rsidP="003E7778">
      <w:pPr>
        <w:shd w:val="pct12" w:color="auto" w:fill="auto"/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>
        <w:rPr>
          <w:b/>
        </w:rPr>
        <w:t xml:space="preserve">Gebühren gemäss </w:t>
      </w:r>
      <w:r w:rsidR="00562ACC" w:rsidRPr="003E7778">
        <w:rPr>
          <w:b/>
        </w:rPr>
        <w:t>Gebührenordnung</w:t>
      </w:r>
    </w:p>
    <w:p w14:paraId="4CC98F82" w14:textId="77777777" w:rsidR="00562ACC" w:rsidRDefault="00562ACC" w:rsidP="00BC1BA1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63E55C61" w14:textId="77777777" w:rsidR="00423CBF" w:rsidRDefault="00423CBF" w:rsidP="00562ACC">
      <w:pPr>
        <w:tabs>
          <w:tab w:val="clear" w:pos="5387"/>
          <w:tab w:val="left" w:pos="1701"/>
          <w:tab w:val="left" w:pos="3969"/>
        </w:tabs>
        <w:spacing w:line="240" w:lineRule="auto"/>
        <w:rPr>
          <w:u w:val="single"/>
        </w:rPr>
      </w:pPr>
    </w:p>
    <w:p w14:paraId="6B9351A7" w14:textId="19C28A89" w:rsidR="00562ACC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</w:pPr>
      <w:r w:rsidRPr="00562ACC">
        <w:rPr>
          <w:u w:val="single"/>
        </w:rPr>
        <w:t>Raum</w:t>
      </w:r>
      <w:r>
        <w:tab/>
      </w:r>
      <w:r>
        <w:tab/>
      </w:r>
      <w:r w:rsidR="00A73478">
        <w:tab/>
      </w:r>
      <w:r>
        <w:tab/>
      </w:r>
      <w:r>
        <w:tab/>
      </w:r>
      <w:r>
        <w:tab/>
      </w:r>
      <w:r w:rsidR="00A73478">
        <w:rPr>
          <w:u w:val="single"/>
        </w:rPr>
        <w:t>Ansatz</w:t>
      </w:r>
    </w:p>
    <w:p w14:paraId="0DB0754C" w14:textId="77BD8999" w:rsidR="00562ACC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3D54BB67" w14:textId="0859A4A1" w:rsidR="00FD34E8" w:rsidRDefault="006476AB" w:rsidP="00A73478">
      <w:pPr>
        <w:tabs>
          <w:tab w:val="clear" w:pos="5387"/>
          <w:tab w:val="left" w:pos="1701"/>
          <w:tab w:val="left" w:pos="3969"/>
          <w:tab w:val="left" w:pos="6290"/>
        </w:tabs>
        <w:spacing w:line="240" w:lineRule="auto"/>
      </w:pPr>
      <w:sdt>
        <w:sdtPr>
          <w:id w:val="-1476216369"/>
          <w:placeholder>
            <w:docPart w:val="1BC3DE970986403A9FE5DF3A8ED0A779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  <w:r w:rsidR="009723A4">
        <w:tab/>
      </w:r>
      <w:r w:rsidR="00A73478">
        <w:tab/>
      </w:r>
      <w:sdt>
        <w:sdtPr>
          <w:id w:val="-600097048"/>
          <w:placeholder>
            <w:docPart w:val="DefaultPlaceholder_-1854013440"/>
          </w:placeholder>
        </w:sdtPr>
        <w:sdtEndPr/>
        <w:sdtContent>
          <w:sdt>
            <w:sdtPr>
              <w:id w:val="-1442445366"/>
              <w:placeholder>
                <w:docPart w:val="DefaultPlaceholder_-1854013440"/>
              </w:placeholder>
              <w:text/>
            </w:sdtPr>
            <w:sdtEndPr/>
            <w:sdtContent>
              <w:r w:rsidR="00A73478" w:rsidRPr="00A73478">
                <w:t>CHF</w:t>
              </w:r>
              <w:r w:rsidR="00A73478" w:rsidRPr="00A73478">
                <w:softHyphen/>
              </w:r>
              <w:r w:rsidR="00A73478" w:rsidRPr="00A73478">
                <w:softHyphen/>
                <w:t xml:space="preserve"> </w:t>
              </w:r>
              <w:r w:rsidR="00A73478">
                <w:t xml:space="preserve"> </w:t>
              </w:r>
            </w:sdtContent>
          </w:sdt>
        </w:sdtContent>
      </w:sdt>
    </w:p>
    <w:p w14:paraId="4226AEF1" w14:textId="506B86CA" w:rsidR="00462048" w:rsidRDefault="00462048" w:rsidP="00462048">
      <w:pPr>
        <w:tabs>
          <w:tab w:val="clear" w:pos="5387"/>
          <w:tab w:val="left" w:pos="1701"/>
          <w:tab w:val="left" w:pos="2652"/>
        </w:tabs>
        <w:spacing w:line="240" w:lineRule="auto"/>
      </w:pPr>
      <w:r>
        <w:tab/>
      </w:r>
      <w:r>
        <w:tab/>
      </w:r>
    </w:p>
    <w:p w14:paraId="5604BC19" w14:textId="70C91365" w:rsidR="00FD34E8" w:rsidRDefault="006476AB" w:rsidP="00A73478">
      <w:pPr>
        <w:tabs>
          <w:tab w:val="clear" w:pos="5387"/>
          <w:tab w:val="left" w:pos="1701"/>
          <w:tab w:val="left" w:pos="2652"/>
          <w:tab w:val="left" w:pos="5714"/>
        </w:tabs>
        <w:spacing w:line="240" w:lineRule="auto"/>
      </w:pPr>
      <w:sdt>
        <w:sdtPr>
          <w:id w:val="-1750642674"/>
          <w:placeholder>
            <w:docPart w:val="4765DC437FA840F5BB3DF38C8106D5AA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  <w:r w:rsidR="00A73478">
        <w:tab/>
      </w:r>
      <w:r w:rsidR="00A73478">
        <w:tab/>
      </w:r>
      <w:sdt>
        <w:sdtPr>
          <w:id w:val="-673415464"/>
          <w:placeholder>
            <w:docPart w:val="DefaultPlaceholder_-1854013440"/>
          </w:placeholder>
          <w:text/>
        </w:sdtPr>
        <w:sdtEndPr/>
        <w:sdtContent>
          <w:r w:rsidR="00A73478">
            <w:t>CHF</w:t>
          </w:r>
          <w:r w:rsidR="00836F7C">
            <w:t xml:space="preserve"> </w:t>
          </w:r>
        </w:sdtContent>
      </w:sdt>
    </w:p>
    <w:p w14:paraId="380C3BC9" w14:textId="77777777" w:rsidR="00FD34E8" w:rsidRDefault="00FD34E8" w:rsidP="00562ACC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7D1FC603" w14:textId="055A563C" w:rsidR="00FD34E8" w:rsidRDefault="006476AB" w:rsidP="00562ACC">
      <w:pPr>
        <w:tabs>
          <w:tab w:val="clear" w:pos="5387"/>
          <w:tab w:val="left" w:pos="1701"/>
          <w:tab w:val="left" w:pos="3969"/>
        </w:tabs>
        <w:spacing w:line="240" w:lineRule="auto"/>
      </w:pPr>
      <w:sdt>
        <w:sdtPr>
          <w:id w:val="-715735913"/>
          <w:placeholder>
            <w:docPart w:val="EF1234330D6141DA80D2B9AD44EEFDB3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  <w:r w:rsidR="00A73478">
        <w:tab/>
      </w:r>
      <w:r w:rsidR="00A73478">
        <w:tab/>
      </w:r>
      <w:r w:rsidR="00A73478">
        <w:tab/>
      </w:r>
      <w:sdt>
        <w:sdtPr>
          <w:id w:val="-803013190"/>
          <w:placeholder>
            <w:docPart w:val="DefaultPlaceholder_-1854013440"/>
          </w:placeholder>
          <w:text/>
        </w:sdtPr>
        <w:sdtEndPr/>
        <w:sdtContent>
          <w:r w:rsidR="00A73478">
            <w:t xml:space="preserve">CHF </w:t>
          </w:r>
        </w:sdtContent>
      </w:sdt>
    </w:p>
    <w:p w14:paraId="20D66C09" w14:textId="77777777" w:rsidR="00FD34E8" w:rsidRDefault="00FD34E8" w:rsidP="00562ACC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</w:p>
    <w:p w14:paraId="32DA0E41" w14:textId="404E5504" w:rsidR="00FD34E8" w:rsidRDefault="006476AB" w:rsidP="00A73478">
      <w:pPr>
        <w:tabs>
          <w:tab w:val="clear" w:pos="5387"/>
          <w:tab w:val="left" w:pos="1701"/>
          <w:tab w:val="left" w:pos="3969"/>
          <w:tab w:val="left" w:pos="5841"/>
        </w:tabs>
        <w:spacing w:line="240" w:lineRule="auto"/>
        <w:rPr>
          <w:b/>
        </w:rPr>
      </w:pPr>
      <w:sdt>
        <w:sdtPr>
          <w:rPr>
            <w:b/>
          </w:rPr>
          <w:id w:val="707465455"/>
          <w:placeholder>
            <w:docPart w:val="028F8BE1CB774C819ED7B970E35A1959"/>
          </w:placeholder>
          <w:showingPlcHdr/>
        </w:sdtPr>
        <w:sdtEndPr/>
        <w:sdtContent>
          <w:r w:rsidR="007121F6">
            <w:rPr>
              <w:rStyle w:val="Platzhaltertext"/>
            </w:rPr>
            <w:t>..............................................................................</w:t>
          </w:r>
          <w:r w:rsidR="007121F6" w:rsidRPr="001E0E4A">
            <w:rPr>
              <w:rStyle w:val="Platzhaltertext"/>
            </w:rPr>
            <w:t>.</w:t>
          </w:r>
        </w:sdtContent>
      </w:sdt>
      <w:r w:rsidR="00A73478">
        <w:rPr>
          <w:b/>
        </w:rPr>
        <w:tab/>
      </w:r>
      <w:r w:rsidR="00A73478">
        <w:rPr>
          <w:b/>
        </w:rPr>
        <w:tab/>
      </w:r>
      <w:sdt>
        <w:sdtPr>
          <w:id w:val="1295633595"/>
          <w:placeholder>
            <w:docPart w:val="DefaultPlaceholder_-1854013440"/>
          </w:placeholder>
          <w:text/>
        </w:sdtPr>
        <w:sdtEndPr/>
        <w:sdtContent>
          <w:r w:rsidR="00A73478" w:rsidRPr="00A73478">
            <w:t>CHF</w:t>
          </w:r>
        </w:sdtContent>
      </w:sdt>
    </w:p>
    <w:p w14:paraId="5F99A2FE" w14:textId="6D23F7E8" w:rsidR="00FD34E8" w:rsidRDefault="00A73478" w:rsidP="00562ACC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>
        <w:rPr>
          <w:b/>
        </w:rPr>
        <w:tab/>
      </w:r>
    </w:p>
    <w:p w14:paraId="1701CE36" w14:textId="77777777" w:rsidR="00A73478" w:rsidRDefault="00A73478" w:rsidP="00A73478">
      <w:pPr>
        <w:tabs>
          <w:tab w:val="clear" w:pos="5387"/>
          <w:tab w:val="left" w:pos="1701"/>
          <w:tab w:val="left" w:pos="3969"/>
          <w:tab w:val="left" w:pos="6521"/>
        </w:tabs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225763D4" w14:textId="77777777" w:rsidR="00A73478" w:rsidRDefault="00A73478" w:rsidP="00A73478">
      <w:pPr>
        <w:tabs>
          <w:tab w:val="clear" w:pos="5387"/>
          <w:tab w:val="left" w:pos="1701"/>
          <w:tab w:val="left" w:pos="3969"/>
          <w:tab w:val="left" w:pos="6521"/>
        </w:tabs>
        <w:spacing w:line="240" w:lineRule="auto"/>
        <w:rPr>
          <w:b/>
        </w:rPr>
      </w:pPr>
    </w:p>
    <w:p w14:paraId="1BFED5B3" w14:textId="0BBFD5C5" w:rsidR="00562ACC" w:rsidRDefault="00A73478" w:rsidP="00A73478">
      <w:pPr>
        <w:tabs>
          <w:tab w:val="clear" w:pos="5387"/>
          <w:tab w:val="left" w:pos="1701"/>
          <w:tab w:val="left" w:pos="3828"/>
          <w:tab w:val="left" w:pos="3969"/>
        </w:tabs>
        <w:spacing w:line="240" w:lineRule="auto"/>
        <w:rPr>
          <w:sz w:val="12"/>
          <w:szCs w:val="12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62ACC" w:rsidRPr="00562ACC">
        <w:rPr>
          <w:b/>
        </w:rPr>
        <w:t>Total Gebühren</w:t>
      </w:r>
      <w:r w:rsidR="00FD34E8">
        <w:rPr>
          <w:b/>
        </w:rPr>
        <w:t xml:space="preserve">:    </w:t>
      </w:r>
      <w:r>
        <w:rPr>
          <w:b/>
        </w:rPr>
        <w:t xml:space="preserve">      </w:t>
      </w:r>
      <w:sdt>
        <w:sdtPr>
          <w:rPr>
            <w:b/>
          </w:rPr>
          <w:id w:val="-619921490"/>
          <w:placeholder>
            <w:docPart w:val="457C1238041A40D58BCBB932AB100404"/>
          </w:placeholder>
        </w:sdtPr>
        <w:sdtEndPr/>
        <w:sdtContent>
          <w:r>
            <w:rPr>
              <w:b/>
            </w:rPr>
            <w:t>CHF</w:t>
          </w:r>
          <w:r w:rsidRPr="00A73478">
            <w:rPr>
              <w:color w:val="808080" w:themeColor="background1" w:themeShade="80"/>
            </w:rPr>
            <w:t>……………………</w:t>
          </w:r>
        </w:sdtContent>
      </w:sdt>
      <w:r w:rsidR="007815F1">
        <w:rPr>
          <w:sz w:val="12"/>
          <w:szCs w:val="12"/>
        </w:rPr>
        <w:br/>
      </w:r>
      <w:r w:rsidR="007815F1">
        <w:rPr>
          <w:sz w:val="12"/>
          <w:szCs w:val="12"/>
        </w:rPr>
        <w:tab/>
      </w:r>
      <w:r w:rsidR="007815F1">
        <w:rPr>
          <w:sz w:val="12"/>
          <w:szCs w:val="12"/>
        </w:rPr>
        <w:tab/>
      </w:r>
      <w:r w:rsidR="007815F1">
        <w:rPr>
          <w:sz w:val="12"/>
          <w:szCs w:val="12"/>
        </w:rPr>
        <w:tab/>
      </w:r>
      <w:r w:rsidR="007815F1">
        <w:rPr>
          <w:sz w:val="12"/>
          <w:szCs w:val="12"/>
        </w:rPr>
        <w:tab/>
      </w:r>
      <w:r w:rsidR="007815F1">
        <w:rPr>
          <w:sz w:val="12"/>
          <w:szCs w:val="12"/>
        </w:rPr>
        <w:tab/>
      </w:r>
      <w:r w:rsidR="007815F1">
        <w:rPr>
          <w:sz w:val="12"/>
          <w:szCs w:val="12"/>
        </w:rPr>
        <w:tab/>
      </w:r>
    </w:p>
    <w:p w14:paraId="1A58F37F" w14:textId="77777777" w:rsidR="00562ACC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6181FCD7" w14:textId="77777777" w:rsidR="00767FF5" w:rsidRDefault="00767FF5" w:rsidP="00562ACC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6AA1DD4B" w14:textId="70BA113D" w:rsidR="00FD34E8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</w:pPr>
      <w:r>
        <w:t>Oberdorf,</w:t>
      </w:r>
      <w:r w:rsidR="00FD34E8">
        <w:t xml:space="preserve"> </w:t>
      </w:r>
      <w:sdt>
        <w:sdtPr>
          <w:id w:val="-279957481"/>
          <w:placeholder>
            <w:docPart w:val="186DC0EE063347C4B6C8B0591246DECB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A73478">
            <w:rPr>
              <w:rStyle w:val="Platzhaltertext"/>
            </w:rPr>
            <w:t>..............................................................................</w:t>
          </w:r>
          <w:r w:rsidR="00A73478" w:rsidRPr="001E0E4A">
            <w:rPr>
              <w:rStyle w:val="Platzhaltertext"/>
            </w:rPr>
            <w:t>.</w:t>
          </w:r>
        </w:sdtContent>
      </w:sdt>
      <w:r>
        <w:tab/>
      </w:r>
      <w:r>
        <w:tab/>
      </w:r>
      <w:r>
        <w:tab/>
      </w:r>
      <w:r>
        <w:tab/>
      </w:r>
      <w:r>
        <w:tab/>
      </w:r>
      <w:r w:rsidR="00FD34E8">
        <w:tab/>
      </w:r>
      <w:r w:rsidR="00FD34E8">
        <w:tab/>
      </w:r>
      <w:r w:rsidR="00FD34E8">
        <w:tab/>
      </w:r>
      <w:r w:rsidR="00FD34E8">
        <w:tab/>
      </w:r>
    </w:p>
    <w:p w14:paraId="52CDBCAA" w14:textId="4C777791" w:rsidR="00562ACC" w:rsidRPr="00562ACC" w:rsidRDefault="00FD34E8" w:rsidP="00562ACC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="009D5E1E">
        <w:rPr>
          <w:b/>
        </w:rPr>
        <w:t>Schule</w:t>
      </w:r>
      <w:r w:rsidR="00562ACC" w:rsidRPr="00562ACC">
        <w:rPr>
          <w:b/>
        </w:rPr>
        <w:t xml:space="preserve"> Oberdorf</w:t>
      </w:r>
    </w:p>
    <w:p w14:paraId="39CBA990" w14:textId="1E32E53F" w:rsidR="00562ACC" w:rsidRPr="00562ACC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  <w:rPr>
          <w:b/>
        </w:rPr>
      </w:pPr>
      <w:r w:rsidRPr="00562ACC">
        <w:rPr>
          <w:b/>
        </w:rPr>
        <w:tab/>
      </w:r>
      <w:r w:rsidRPr="00562ACC">
        <w:rPr>
          <w:b/>
        </w:rPr>
        <w:tab/>
      </w:r>
      <w:r w:rsidRPr="00562ACC">
        <w:rPr>
          <w:b/>
        </w:rPr>
        <w:tab/>
      </w:r>
      <w:r w:rsidRPr="00562ACC">
        <w:rPr>
          <w:b/>
        </w:rPr>
        <w:tab/>
      </w:r>
      <w:r>
        <w:rPr>
          <w:b/>
        </w:rPr>
        <w:tab/>
      </w:r>
    </w:p>
    <w:p w14:paraId="5534D10D" w14:textId="77777777" w:rsidR="00562ACC" w:rsidRDefault="00562ACC" w:rsidP="00562ACC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6644D475" w14:textId="3B573751" w:rsidR="00CF583B" w:rsidRDefault="00562ACC" w:rsidP="00CF583B">
      <w:pPr>
        <w:tabs>
          <w:tab w:val="clear" w:pos="5387"/>
          <w:tab w:val="left" w:pos="1701"/>
          <w:tab w:val="left" w:pos="3969"/>
        </w:tabs>
        <w:spacing w:line="240" w:lineRule="auto"/>
      </w:pPr>
      <w:r>
        <w:t>Verteiler:</w:t>
      </w:r>
      <w:r w:rsidR="00CF583B" w:rsidRPr="00CF583B">
        <w:t xml:space="preserve"> </w:t>
      </w:r>
      <w:r w:rsidR="00CF583B">
        <w:tab/>
      </w:r>
      <w:sdt>
        <w:sdtPr>
          <w:id w:val="1568686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9B9">
            <w:rPr>
              <w:rFonts w:ascii="MS Gothic" w:eastAsia="MS Gothic" w:hAnsi="MS Gothic" w:hint="eastAsia"/>
            </w:rPr>
            <w:t>☐</w:t>
          </w:r>
        </w:sdtContent>
      </w:sdt>
      <w:r w:rsidR="00CF583B">
        <w:t xml:space="preserve"> Veranstalter</w:t>
      </w:r>
    </w:p>
    <w:p w14:paraId="79978C8E" w14:textId="2103EF1A" w:rsidR="00CF583B" w:rsidRDefault="00CF583B" w:rsidP="00CF583B">
      <w:pPr>
        <w:tabs>
          <w:tab w:val="clear" w:pos="5387"/>
          <w:tab w:val="left" w:pos="1701"/>
          <w:tab w:val="left" w:pos="3969"/>
        </w:tabs>
        <w:spacing w:line="240" w:lineRule="auto"/>
      </w:pPr>
      <w:r>
        <w:tab/>
      </w:r>
      <w:sdt>
        <w:sdtPr>
          <w:id w:val="2147463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9B9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Schulsekretariat</w:t>
      </w:r>
    </w:p>
    <w:p w14:paraId="2EF880D4" w14:textId="2383CF70" w:rsidR="00A919B9" w:rsidRDefault="00A919B9" w:rsidP="00CF583B">
      <w:pPr>
        <w:tabs>
          <w:tab w:val="clear" w:pos="5387"/>
          <w:tab w:val="left" w:pos="1701"/>
          <w:tab w:val="left" w:pos="3969"/>
        </w:tabs>
        <w:spacing w:line="240" w:lineRule="auto"/>
      </w:pPr>
      <w:r>
        <w:tab/>
      </w:r>
    </w:p>
    <w:p w14:paraId="12B9CD4A" w14:textId="7D053BF0" w:rsidR="00AE42A4" w:rsidRDefault="00AE42A4" w:rsidP="00CF583B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10B54AAF" w14:textId="58D06DE1" w:rsidR="00AE42A4" w:rsidRDefault="00AE42A4" w:rsidP="00CF583B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21CAB2EE" w14:textId="0986C3D5" w:rsidR="00115906" w:rsidRDefault="00115906" w:rsidP="00CF583B">
      <w:pPr>
        <w:tabs>
          <w:tab w:val="clear" w:pos="5387"/>
          <w:tab w:val="left" w:pos="1701"/>
          <w:tab w:val="left" w:pos="3969"/>
        </w:tabs>
        <w:spacing w:line="240" w:lineRule="auto"/>
      </w:pPr>
    </w:p>
    <w:p w14:paraId="02D74850" w14:textId="77777777" w:rsidR="00115906" w:rsidRDefault="00115906" w:rsidP="00CF583B">
      <w:pPr>
        <w:tabs>
          <w:tab w:val="clear" w:pos="5387"/>
          <w:tab w:val="left" w:pos="1701"/>
          <w:tab w:val="left" w:pos="3969"/>
        </w:tabs>
        <w:spacing w:line="240" w:lineRule="auto"/>
        <w:rPr>
          <w:noProof/>
        </w:rPr>
      </w:pPr>
    </w:p>
    <w:p w14:paraId="5AB87EC1" w14:textId="77777777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  <w:rPr>
          <w:noProof/>
        </w:rPr>
      </w:pPr>
    </w:p>
    <w:p w14:paraId="1EC4BE15" w14:textId="77777777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  <w:rPr>
          <w:noProof/>
        </w:rPr>
      </w:pPr>
    </w:p>
    <w:p w14:paraId="76884C4D" w14:textId="77777777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  <w:rPr>
          <w:noProof/>
        </w:rPr>
      </w:pPr>
    </w:p>
    <w:p w14:paraId="7DF24E92" w14:textId="77777777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  <w:rPr>
          <w:noProof/>
        </w:rPr>
      </w:pPr>
    </w:p>
    <w:p w14:paraId="24532E68" w14:textId="77777777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 wp14:anchorId="5B316420" wp14:editId="3111DDC3">
            <wp:simplePos x="0" y="0"/>
            <wp:positionH relativeFrom="page">
              <wp:posOffset>758825</wp:posOffset>
            </wp:positionH>
            <wp:positionV relativeFrom="paragraph">
              <wp:posOffset>0</wp:posOffset>
            </wp:positionV>
            <wp:extent cx="6296025" cy="9361805"/>
            <wp:effectExtent l="0" t="0" r="9525" b="0"/>
            <wp:wrapTopAndBottom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36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7A2E5" w14:textId="67A91014" w:rsidR="00197A5C" w:rsidRDefault="00197A5C" w:rsidP="00CF583B">
      <w:pPr>
        <w:tabs>
          <w:tab w:val="clear" w:pos="5387"/>
          <w:tab w:val="left" w:pos="1701"/>
          <w:tab w:val="left" w:pos="3969"/>
        </w:tabs>
        <w:spacing w:line="240" w:lineRule="auto"/>
        <w:sectPr w:rsidR="00197A5C" w:rsidSect="00197A5C">
          <w:headerReference w:type="default" r:id="rId13"/>
          <w:pgSz w:w="11906" w:h="16838" w:code="9"/>
          <w:pgMar w:top="567" w:right="567" w:bottom="567" w:left="1418" w:header="1588" w:footer="232" w:gutter="0"/>
          <w:cols w:space="720"/>
          <w:titlePg/>
          <w:docGrid w:linePitch="299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7DD1B0" wp14:editId="2D6AECAF">
            <wp:simplePos x="0" y="0"/>
            <wp:positionH relativeFrom="page">
              <wp:align>center</wp:align>
            </wp:positionH>
            <wp:positionV relativeFrom="paragraph">
              <wp:posOffset>14</wp:posOffset>
            </wp:positionV>
            <wp:extent cx="6806004" cy="9624859"/>
            <wp:effectExtent l="0" t="0" r="0" b="0"/>
            <wp:wrapTopAndBottom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004" cy="962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49455" w14:textId="4D75C69C" w:rsidR="00115906" w:rsidRDefault="00115906" w:rsidP="00CF583B">
      <w:pPr>
        <w:tabs>
          <w:tab w:val="clear" w:pos="5387"/>
          <w:tab w:val="left" w:pos="1701"/>
          <w:tab w:val="left" w:pos="3969"/>
        </w:tabs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1" layoutInCell="1" allowOverlap="1" wp14:anchorId="5E1F07B7" wp14:editId="4CEB958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180830" cy="6469380"/>
            <wp:effectExtent l="0" t="0" r="1270" b="7620"/>
            <wp:wrapTopAndBottom/>
            <wp:docPr id="9" name="Grafik 9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Karte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83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5906" w:rsidSect="00115906">
      <w:pgSz w:w="16838" w:h="11906" w:orient="landscape" w:code="9"/>
      <w:pgMar w:top="1418" w:right="567" w:bottom="567" w:left="709" w:header="1588" w:footer="2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EF401" w14:textId="77777777" w:rsidR="006606E6" w:rsidRDefault="006606E6">
      <w:r>
        <w:separator/>
      </w:r>
    </w:p>
  </w:endnote>
  <w:endnote w:type="continuationSeparator" w:id="0">
    <w:p w14:paraId="10DFE4C2" w14:textId="77777777" w:rsidR="006606E6" w:rsidRDefault="006606E6">
      <w:r>
        <w:continuationSeparator/>
      </w:r>
    </w:p>
  </w:endnote>
  <w:endnote w:type="continuationNotice" w:id="1">
    <w:p w14:paraId="53441C9D" w14:textId="77777777" w:rsidR="006606E6" w:rsidRDefault="006606E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BEF34B" w14:textId="77777777" w:rsidR="006606E6" w:rsidRDefault="006606E6">
      <w:r>
        <w:separator/>
      </w:r>
    </w:p>
  </w:footnote>
  <w:footnote w:type="continuationSeparator" w:id="0">
    <w:p w14:paraId="32854D08" w14:textId="77777777" w:rsidR="006606E6" w:rsidRDefault="006606E6">
      <w:r>
        <w:continuationSeparator/>
      </w:r>
    </w:p>
  </w:footnote>
  <w:footnote w:type="continuationNotice" w:id="1">
    <w:p w14:paraId="0DA51584" w14:textId="77777777" w:rsidR="006606E6" w:rsidRDefault="006606E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9A5AA" w14:textId="57A98878" w:rsidR="00A00F29" w:rsidRDefault="00A00F29">
    <w:pPr>
      <w:pStyle w:val="Kopfzeile"/>
      <w:tabs>
        <w:tab w:val="clear" w:pos="4536"/>
      </w:tabs>
      <w:ind w:left="-56" w:firstLine="56"/>
      <w:rPr>
        <w:rFonts w:ascii="Times New Roman" w:hAnsi="Times New Roman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intFractionalCharacterWidth/>
  <w:hideSpellingErrors/>
  <w:hideGrammaticalErrors/>
  <w:activeWritingStyle w:appName="MSWord" w:lang="it-IT" w:vendorID="64" w:dllVersion="6" w:nlCheck="1" w:checkStyle="0"/>
  <w:activeWritingStyle w:appName="MSWord" w:lang="de-CH" w:vendorID="64" w:dllVersion="6" w:nlCheck="1" w:checkStyle="0"/>
  <w:activeWritingStyle w:appName="MSWord" w:lang="en-GB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de-CH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WSlw6RubNDRk43n6gmXRo61/b/4+X9jzBM7vC8ZsUMUDf65+QxHJFxGVYlU4Xj1cK5s1u07QCXr3u/sYzEkjfg==" w:salt="0fU/dzKs/x5GejADEO64wg=="/>
  <w:defaultTabStop w:val="708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02F"/>
    <w:rsid w:val="000275D3"/>
    <w:rsid w:val="000413D6"/>
    <w:rsid w:val="00043EA5"/>
    <w:rsid w:val="000570F3"/>
    <w:rsid w:val="00060BD7"/>
    <w:rsid w:val="00062EAC"/>
    <w:rsid w:val="000935B0"/>
    <w:rsid w:val="00094512"/>
    <w:rsid w:val="000946B7"/>
    <w:rsid w:val="000A02D1"/>
    <w:rsid w:val="000C4E8C"/>
    <w:rsid w:val="00115906"/>
    <w:rsid w:val="00157DE1"/>
    <w:rsid w:val="0016263C"/>
    <w:rsid w:val="0017169D"/>
    <w:rsid w:val="00173F21"/>
    <w:rsid w:val="00180518"/>
    <w:rsid w:val="00181E51"/>
    <w:rsid w:val="001928FE"/>
    <w:rsid w:val="00197A5C"/>
    <w:rsid w:val="001A1D7B"/>
    <w:rsid w:val="001C73C6"/>
    <w:rsid w:val="001F094F"/>
    <w:rsid w:val="002039EE"/>
    <w:rsid w:val="00211DD3"/>
    <w:rsid w:val="002224C7"/>
    <w:rsid w:val="00240ECC"/>
    <w:rsid w:val="002575B7"/>
    <w:rsid w:val="002625DC"/>
    <w:rsid w:val="00286FF5"/>
    <w:rsid w:val="002B005E"/>
    <w:rsid w:val="002C2190"/>
    <w:rsid w:val="002D2793"/>
    <w:rsid w:val="002D463C"/>
    <w:rsid w:val="00374E79"/>
    <w:rsid w:val="00386A3F"/>
    <w:rsid w:val="00396B1D"/>
    <w:rsid w:val="003E7778"/>
    <w:rsid w:val="00403078"/>
    <w:rsid w:val="004072B3"/>
    <w:rsid w:val="00423CBF"/>
    <w:rsid w:val="00443E38"/>
    <w:rsid w:val="00453500"/>
    <w:rsid w:val="00462048"/>
    <w:rsid w:val="00462CB9"/>
    <w:rsid w:val="00473998"/>
    <w:rsid w:val="00495796"/>
    <w:rsid w:val="004A3C5F"/>
    <w:rsid w:val="004B2814"/>
    <w:rsid w:val="004C3C5C"/>
    <w:rsid w:val="004E2724"/>
    <w:rsid w:val="004E316A"/>
    <w:rsid w:val="004F6E27"/>
    <w:rsid w:val="00501269"/>
    <w:rsid w:val="005321B2"/>
    <w:rsid w:val="00532CE8"/>
    <w:rsid w:val="00562ACC"/>
    <w:rsid w:val="0056511C"/>
    <w:rsid w:val="00584A53"/>
    <w:rsid w:val="005A3192"/>
    <w:rsid w:val="005B124A"/>
    <w:rsid w:val="005B6BE7"/>
    <w:rsid w:val="005B6F2B"/>
    <w:rsid w:val="005F4427"/>
    <w:rsid w:val="005F6741"/>
    <w:rsid w:val="006476AB"/>
    <w:rsid w:val="00655945"/>
    <w:rsid w:val="006606E6"/>
    <w:rsid w:val="006615FD"/>
    <w:rsid w:val="00684B57"/>
    <w:rsid w:val="006A7490"/>
    <w:rsid w:val="006E7179"/>
    <w:rsid w:val="006F016D"/>
    <w:rsid w:val="00705459"/>
    <w:rsid w:val="00710928"/>
    <w:rsid w:val="007121F6"/>
    <w:rsid w:val="00717E30"/>
    <w:rsid w:val="00723BCA"/>
    <w:rsid w:val="00743DD3"/>
    <w:rsid w:val="00757C94"/>
    <w:rsid w:val="00764A9A"/>
    <w:rsid w:val="00767FF5"/>
    <w:rsid w:val="00770090"/>
    <w:rsid w:val="0077102F"/>
    <w:rsid w:val="007815F1"/>
    <w:rsid w:val="0079089E"/>
    <w:rsid w:val="007A551A"/>
    <w:rsid w:val="007B4099"/>
    <w:rsid w:val="007D4B9C"/>
    <w:rsid w:val="007E5E7B"/>
    <w:rsid w:val="00807E09"/>
    <w:rsid w:val="00836F7C"/>
    <w:rsid w:val="0084715F"/>
    <w:rsid w:val="00852817"/>
    <w:rsid w:val="00857425"/>
    <w:rsid w:val="0087132C"/>
    <w:rsid w:val="00872DB2"/>
    <w:rsid w:val="00890038"/>
    <w:rsid w:val="008906DD"/>
    <w:rsid w:val="008D3DD2"/>
    <w:rsid w:val="008D5B6C"/>
    <w:rsid w:val="008E4E1B"/>
    <w:rsid w:val="00907007"/>
    <w:rsid w:val="00914C02"/>
    <w:rsid w:val="009723A4"/>
    <w:rsid w:val="009D5E1E"/>
    <w:rsid w:val="009E2E6D"/>
    <w:rsid w:val="009E397E"/>
    <w:rsid w:val="00A00F29"/>
    <w:rsid w:val="00A04888"/>
    <w:rsid w:val="00A265D1"/>
    <w:rsid w:val="00A73478"/>
    <w:rsid w:val="00A919B9"/>
    <w:rsid w:val="00AA3B79"/>
    <w:rsid w:val="00AE42A4"/>
    <w:rsid w:val="00AF25C6"/>
    <w:rsid w:val="00B01807"/>
    <w:rsid w:val="00B30EA7"/>
    <w:rsid w:val="00B36C59"/>
    <w:rsid w:val="00B72547"/>
    <w:rsid w:val="00B90EB2"/>
    <w:rsid w:val="00BB798A"/>
    <w:rsid w:val="00BC1BA1"/>
    <w:rsid w:val="00BD770C"/>
    <w:rsid w:val="00BE2DE7"/>
    <w:rsid w:val="00C276B7"/>
    <w:rsid w:val="00C65F14"/>
    <w:rsid w:val="00C70801"/>
    <w:rsid w:val="00C81E95"/>
    <w:rsid w:val="00C83155"/>
    <w:rsid w:val="00CB0439"/>
    <w:rsid w:val="00CD001F"/>
    <w:rsid w:val="00CD1971"/>
    <w:rsid w:val="00CE16A7"/>
    <w:rsid w:val="00CE7A9E"/>
    <w:rsid w:val="00CF583B"/>
    <w:rsid w:val="00D259F3"/>
    <w:rsid w:val="00D30070"/>
    <w:rsid w:val="00D32ADF"/>
    <w:rsid w:val="00D67268"/>
    <w:rsid w:val="00D97426"/>
    <w:rsid w:val="00DA5E3D"/>
    <w:rsid w:val="00DE3121"/>
    <w:rsid w:val="00DE4323"/>
    <w:rsid w:val="00DF1EBC"/>
    <w:rsid w:val="00E0500F"/>
    <w:rsid w:val="00E31E11"/>
    <w:rsid w:val="00EE4632"/>
    <w:rsid w:val="00EE5779"/>
    <w:rsid w:val="00EF2A66"/>
    <w:rsid w:val="00F12EB2"/>
    <w:rsid w:val="00F2042B"/>
    <w:rsid w:val="00F60BA7"/>
    <w:rsid w:val="00F83EF7"/>
    <w:rsid w:val="00FC7588"/>
    <w:rsid w:val="00FD34E8"/>
    <w:rsid w:val="00FE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743179C5"/>
  <w15:chartTrackingRefBased/>
  <w15:docId w15:val="{9A4546E7-7D2E-43AB-9BB6-702388FB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tabs>
        <w:tab w:val="left" w:pos="5387"/>
      </w:tabs>
      <w:spacing w:line="300" w:lineRule="atLeast"/>
    </w:pPr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clear" w:pos="5387"/>
      </w:tabs>
      <w:spacing w:line="240" w:lineRule="auto"/>
      <w:outlineLvl w:val="0"/>
    </w:pPr>
    <w:rPr>
      <w:b/>
      <w:lang w:val="de-D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Betrifft">
    <w:name w:val="Betrifft"/>
    <w:basedOn w:val="Standard"/>
    <w:next w:val="Standard"/>
    <w:pPr>
      <w:tabs>
        <w:tab w:val="clear" w:pos="5387"/>
      </w:tabs>
      <w:spacing w:after="300"/>
    </w:pPr>
    <w:rPr>
      <w:b/>
    </w:rPr>
  </w:style>
  <w:style w:type="paragraph" w:styleId="Textkrper-Zeileneinzug">
    <w:name w:val="Body Text Indent"/>
    <w:basedOn w:val="Standard"/>
    <w:pPr>
      <w:tabs>
        <w:tab w:val="clear" w:pos="5387"/>
      </w:tabs>
      <w:spacing w:line="240" w:lineRule="auto"/>
      <w:ind w:left="567" w:hanging="567"/>
    </w:pPr>
    <w:rPr>
      <w:lang w:val="de-DE"/>
    </w:rPr>
  </w:style>
  <w:style w:type="paragraph" w:styleId="Titel">
    <w:name w:val="Title"/>
    <w:basedOn w:val="Standard"/>
    <w:qFormat/>
    <w:pPr>
      <w:tabs>
        <w:tab w:val="clear" w:pos="5387"/>
      </w:tabs>
      <w:spacing w:line="240" w:lineRule="auto"/>
      <w:jc w:val="center"/>
    </w:pPr>
    <w:rPr>
      <w:b/>
      <w:sz w:val="32"/>
      <w:lang w:val="de-DE"/>
    </w:rPr>
  </w:style>
  <w:style w:type="paragraph" w:styleId="Sprechblasentext">
    <w:name w:val="Balloon Text"/>
    <w:basedOn w:val="Standard"/>
    <w:semiHidden/>
    <w:rsid w:val="00562ACC"/>
    <w:rPr>
      <w:rFonts w:ascii="Tahoma" w:hAnsi="Tahoma" w:cs="Tahoma"/>
      <w:sz w:val="16"/>
      <w:szCs w:val="16"/>
    </w:rPr>
  </w:style>
  <w:style w:type="character" w:styleId="Hyperlink">
    <w:name w:val="Hyperlink"/>
    <w:rsid w:val="00CE16A7"/>
    <w:rPr>
      <w:color w:val="0000FF"/>
      <w:u w:val="single"/>
    </w:rPr>
  </w:style>
  <w:style w:type="character" w:styleId="Seitenzahl">
    <w:name w:val="page number"/>
    <w:basedOn w:val="Absatz-Standardschriftart"/>
    <w:rsid w:val="00A265D1"/>
  </w:style>
  <w:style w:type="character" w:styleId="Platzhaltertext">
    <w:name w:val="Placeholder Text"/>
    <w:basedOn w:val="Absatz-Standardschriftart"/>
    <w:uiPriority w:val="99"/>
    <w:semiHidden/>
    <w:rsid w:val="002C2190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E312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rsid w:val="00FE558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E558A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FE558A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FE558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E558A"/>
    <w:rPr>
      <w:rFonts w:ascii="Arial" w:hAnsi="Arial"/>
      <w:b/>
      <w:bCs/>
      <w:lang w:eastAsia="de-DE"/>
    </w:rPr>
  </w:style>
  <w:style w:type="character" w:customStyle="1" w:styleId="FuzeileZchn">
    <w:name w:val="Fußzeile Zchn"/>
    <w:basedOn w:val="Absatz-Standardschriftart"/>
    <w:link w:val="Fuzeile"/>
    <w:rsid w:val="002625DC"/>
    <w:rPr>
      <w:rFonts w:ascii="Arial" w:hAnsi="Arial"/>
      <w:sz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berdorf-nw.ch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ekretariat\Anwendungsdaten\Microsoft\Vorlagen\Brief%20Sekretariat06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A456FCC722D437FB1A98E9CA85451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7C7371-52F7-472E-9E3A-F945347BB791}"/>
      </w:docPartPr>
      <w:docPartBody>
        <w:p w:rsidR="006B1761" w:rsidRDefault="000B2FA1" w:rsidP="000B2FA1">
          <w:pPr>
            <w:pStyle w:val="8A456FCC722D437FB1A98E9CA85451FE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A989B83C72614F10B103864B7E4C7E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05703B-7E42-4003-911F-6E7DFB954D92}"/>
      </w:docPartPr>
      <w:docPartBody>
        <w:p w:rsidR="006B1761" w:rsidRDefault="000B2FA1" w:rsidP="000B2FA1">
          <w:pPr>
            <w:pStyle w:val="A989B83C72614F10B103864B7E4C7E3A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5CBAE9A96C3942EC9962706C876D1D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93A403-665E-455D-AE78-BFF5C2265884}"/>
      </w:docPartPr>
      <w:docPartBody>
        <w:p w:rsidR="006B1761" w:rsidRDefault="000B2FA1" w:rsidP="000B2FA1">
          <w:pPr>
            <w:pStyle w:val="5CBAE9A96C3942EC9962706C876D1D8E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272706CF15B449E0B552233518FAB6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B11C1B-E3D7-422A-8FD6-88DBC193A75A}"/>
      </w:docPartPr>
      <w:docPartBody>
        <w:p w:rsidR="006B1761" w:rsidRDefault="000B2FA1" w:rsidP="000B2FA1">
          <w:pPr>
            <w:pStyle w:val="272706CF15B449E0B552233518FAB654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E96CF14D64EB42D8A2D6F501E4F3F4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20197B-022E-4D58-957C-81FE84C41F06}"/>
      </w:docPartPr>
      <w:docPartBody>
        <w:p w:rsidR="006B1761" w:rsidRDefault="000B2FA1" w:rsidP="000B2FA1">
          <w:pPr>
            <w:pStyle w:val="E96CF14D64EB42D8A2D6F501E4F3F4D9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DF817AC2C1604271A008B8126CA22E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406EE2-62C6-439E-BBCF-87153B153431}"/>
      </w:docPartPr>
      <w:docPartBody>
        <w:p w:rsidR="006B1761" w:rsidRDefault="000B2FA1" w:rsidP="000B2FA1">
          <w:pPr>
            <w:pStyle w:val="DF817AC2C1604271A008B8126CA22E04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DC50DF5254014A5C8B513FB894200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D4E315-857D-4AED-B7B8-DE6DE9301ABA}"/>
      </w:docPartPr>
      <w:docPartBody>
        <w:p w:rsidR="006B1761" w:rsidRDefault="000B2FA1" w:rsidP="000B2FA1">
          <w:pPr>
            <w:pStyle w:val="DC50DF5254014A5C8B513FB894200A52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0688A53445814A8DAA3BA7A2372B6A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9397DB-FA26-44D7-9DFC-75F577D38C62}"/>
      </w:docPartPr>
      <w:docPartBody>
        <w:p w:rsidR="006B1761" w:rsidRDefault="000B2FA1" w:rsidP="000B2FA1">
          <w:pPr>
            <w:pStyle w:val="0688A53445814A8DAA3BA7A2372B6ABB1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05FE68BB25E64844BA7A17EF2D5A3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1115F7-41E3-4448-BD4A-F29BB2BEBC5E}"/>
      </w:docPartPr>
      <w:docPartBody>
        <w:p w:rsidR="00885774" w:rsidRDefault="000B2FA1" w:rsidP="000B2FA1">
          <w:pPr>
            <w:pStyle w:val="05FE68BB25E64844BA7A17EF2D5A307D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0E658114DF0443C7A025B8A7DEE580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3BC0E-049A-4F6E-9A13-CE8C21AE87D6}"/>
      </w:docPartPr>
      <w:docPartBody>
        <w:p w:rsidR="00885774" w:rsidRDefault="000B2FA1" w:rsidP="000B2FA1">
          <w:pPr>
            <w:pStyle w:val="0E658114DF0443C7A025B8A7DEE58059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C6AABF8BC59641CA88F9A4A1632558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B49AD4-0AD4-4237-8097-DE38D0E22927}"/>
      </w:docPartPr>
      <w:docPartBody>
        <w:p w:rsidR="00885774" w:rsidRDefault="000B2FA1" w:rsidP="000B2FA1">
          <w:pPr>
            <w:pStyle w:val="C6AABF8BC59641CA88F9A4A163255800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1F3AB8BD8803460B9DE6EB33438A1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9AECA8-05B1-4FBA-B183-C28B220CAA22}"/>
      </w:docPartPr>
      <w:docPartBody>
        <w:p w:rsidR="00885774" w:rsidRDefault="000B2FA1" w:rsidP="000B2FA1">
          <w:pPr>
            <w:pStyle w:val="1F3AB8BD8803460B9DE6EB33438A1008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F4592876CA3C468E855C154CA32BA8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BA243-ABE7-4D36-B863-27391637528C}"/>
      </w:docPartPr>
      <w:docPartBody>
        <w:p w:rsidR="00885774" w:rsidRDefault="000B2FA1" w:rsidP="000B2FA1">
          <w:pPr>
            <w:pStyle w:val="F4592876CA3C468E855C154CA32BA87F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BD81FD8008BC40E1BAE2D72116512E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266E5F-CB56-4E9A-87BD-356179F32E6B}"/>
      </w:docPartPr>
      <w:docPartBody>
        <w:p w:rsidR="00885774" w:rsidRDefault="000B2FA1" w:rsidP="000B2FA1">
          <w:pPr>
            <w:pStyle w:val="BD81FD8008BC40E1BAE2D72116512E5B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2DAE998D37774EA39AECD6649EB59B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D57532-5CF6-4843-B5F1-207AD5B28A12}"/>
      </w:docPartPr>
      <w:docPartBody>
        <w:p w:rsidR="00885774" w:rsidRDefault="000B2FA1" w:rsidP="000B2FA1">
          <w:pPr>
            <w:pStyle w:val="2DAE998D37774EA39AECD6649EB59BA8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70590F63FECA488EAFE140A1C9E6DC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68411A-F75E-4D2F-AC4C-B5531AFAFB12}"/>
      </w:docPartPr>
      <w:docPartBody>
        <w:p w:rsidR="00885774" w:rsidRDefault="000B2FA1" w:rsidP="000B2FA1">
          <w:pPr>
            <w:pStyle w:val="70590F63FECA488EAFE140A1C9E6DC7E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828A0D6E0FAC4137B9315C14FA3173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CCD8E9-26FA-4188-BD3D-332E0F944A26}"/>
      </w:docPartPr>
      <w:docPartBody>
        <w:p w:rsidR="00885774" w:rsidRDefault="000B2FA1" w:rsidP="000B2FA1">
          <w:pPr>
            <w:pStyle w:val="828A0D6E0FAC4137B9315C14FA317325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1BC3DE970986403A9FE5DF3A8ED0A7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CFFB5-63AE-40DB-A2C3-ACC6F61B4B2D}"/>
      </w:docPartPr>
      <w:docPartBody>
        <w:p w:rsidR="00885774" w:rsidRDefault="000B2FA1" w:rsidP="000B2FA1">
          <w:pPr>
            <w:pStyle w:val="1BC3DE970986403A9FE5DF3A8ED0A779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4765DC437FA840F5BB3DF38C8106D5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086FDA-BB9E-489A-86E1-1CDAEE453818}"/>
      </w:docPartPr>
      <w:docPartBody>
        <w:p w:rsidR="00885774" w:rsidRDefault="000B2FA1" w:rsidP="000B2FA1">
          <w:pPr>
            <w:pStyle w:val="4765DC437FA840F5BB3DF38C8106D5AA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EF1234330D6141DA80D2B9AD44EEFD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5E510D-E989-459B-B957-65994DA9AA58}"/>
      </w:docPartPr>
      <w:docPartBody>
        <w:p w:rsidR="00885774" w:rsidRDefault="000B2FA1" w:rsidP="000B2FA1">
          <w:pPr>
            <w:pStyle w:val="EF1234330D6141DA80D2B9AD44EEFDB3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028F8BE1CB774C819ED7B970E35A19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130678-FE7C-4D3F-89FE-84EF67A16E1C}"/>
      </w:docPartPr>
      <w:docPartBody>
        <w:p w:rsidR="00885774" w:rsidRDefault="000B2FA1" w:rsidP="000B2FA1">
          <w:pPr>
            <w:pStyle w:val="028F8BE1CB774C819ED7B970E35A1959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457C1238041A40D58BCBB932AB1004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005346-8713-4F91-B28B-AAC88542FEC4}"/>
      </w:docPartPr>
      <w:docPartBody>
        <w:p w:rsidR="00885774" w:rsidRDefault="000B2FA1" w:rsidP="000B2FA1">
          <w:pPr>
            <w:pStyle w:val="457C1238041A40D58BCBB932AB100404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186DC0EE063347C4B6C8B0591246DE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11248D-B3D9-467A-B538-8803487A04E3}"/>
      </w:docPartPr>
      <w:docPartBody>
        <w:p w:rsidR="00885774" w:rsidRDefault="000B2FA1" w:rsidP="000B2FA1">
          <w:pPr>
            <w:pStyle w:val="186DC0EE063347C4B6C8B0591246DECB"/>
          </w:pPr>
          <w:r>
            <w:rPr>
              <w:rStyle w:val="Platzhaltertext"/>
            </w:rPr>
            <w:t>..............................................................................</w:t>
          </w:r>
          <w:r w:rsidRPr="001E0E4A">
            <w:rPr>
              <w:rStyle w:val="Platzhaltertext"/>
            </w:rPr>
            <w:t>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7E5C03-1ACA-4D03-AD20-65ABE32B4524}"/>
      </w:docPartPr>
      <w:docPartBody>
        <w:p w:rsidR="00E37CB5" w:rsidRDefault="0091016F">
          <w:r w:rsidRPr="00330F4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41B"/>
    <w:rsid w:val="000B2FA1"/>
    <w:rsid w:val="000E6797"/>
    <w:rsid w:val="000F15CD"/>
    <w:rsid w:val="0057741B"/>
    <w:rsid w:val="006B1761"/>
    <w:rsid w:val="006F6707"/>
    <w:rsid w:val="00885774"/>
    <w:rsid w:val="0091016F"/>
    <w:rsid w:val="00B6264F"/>
    <w:rsid w:val="00E37CB5"/>
    <w:rsid w:val="00EF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1016F"/>
    <w:rPr>
      <w:color w:val="808080"/>
    </w:rPr>
  </w:style>
  <w:style w:type="paragraph" w:customStyle="1" w:styleId="05FE68BB25E64844BA7A17EF2D5A307D">
    <w:name w:val="05FE68BB25E64844BA7A17EF2D5A307D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8A456FCC722D437FB1A98E9CA85451FE1">
    <w:name w:val="8A456FCC722D437FB1A98E9CA85451FE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A989B83C72614F10B103864B7E4C7E3A1">
    <w:name w:val="A989B83C72614F10B103864B7E4C7E3A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5CBAE9A96C3942EC9962706C876D1D8E1">
    <w:name w:val="5CBAE9A96C3942EC9962706C876D1D8E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272706CF15B449E0B552233518FAB6541">
    <w:name w:val="272706CF15B449E0B552233518FAB654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E96CF14D64EB42D8A2D6F501E4F3F4D91">
    <w:name w:val="E96CF14D64EB42D8A2D6F501E4F3F4D9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0E658114DF0443C7A025B8A7DEE58059">
    <w:name w:val="0E658114DF0443C7A025B8A7DEE58059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C6AABF8BC59641CA88F9A4A163255800">
    <w:name w:val="C6AABF8BC59641CA88F9A4A163255800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1F3AB8BD8803460B9DE6EB33438A1008">
    <w:name w:val="1F3AB8BD8803460B9DE6EB33438A1008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F4592876CA3C468E855C154CA32BA87F">
    <w:name w:val="F4592876CA3C468E855C154CA32BA87F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BD81FD8008BC40E1BAE2D72116512E5B">
    <w:name w:val="BD81FD8008BC40E1BAE2D72116512E5B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DF817AC2C1604271A008B8126CA22E041">
    <w:name w:val="DF817AC2C1604271A008B8126CA22E04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DC50DF5254014A5C8B513FB894200A521">
    <w:name w:val="DC50DF5254014A5C8B513FB894200A52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2DAE998D37774EA39AECD6649EB59BA8">
    <w:name w:val="2DAE998D37774EA39AECD6649EB59BA8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0688A53445814A8DAA3BA7A2372B6ABB1">
    <w:name w:val="0688A53445814A8DAA3BA7A2372B6ABB1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70590F63FECA488EAFE140A1C9E6DC7E">
    <w:name w:val="70590F63FECA488EAFE140A1C9E6DC7E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828A0D6E0FAC4137B9315C14FA317325">
    <w:name w:val="828A0D6E0FAC4137B9315C14FA317325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1BC3DE970986403A9FE5DF3A8ED0A779">
    <w:name w:val="1BC3DE970986403A9FE5DF3A8ED0A779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4765DC437FA840F5BB3DF38C8106D5AA">
    <w:name w:val="4765DC437FA840F5BB3DF38C8106D5AA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EF1234330D6141DA80D2B9AD44EEFDB3">
    <w:name w:val="EF1234330D6141DA80D2B9AD44EEFDB3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028F8BE1CB774C819ED7B970E35A1959">
    <w:name w:val="028F8BE1CB774C819ED7B970E35A1959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457C1238041A40D58BCBB932AB100404">
    <w:name w:val="457C1238041A40D58BCBB932AB100404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  <w:style w:type="paragraph" w:customStyle="1" w:styleId="186DC0EE063347C4B6C8B0591246DECB">
    <w:name w:val="186DC0EE063347C4B6C8B0591246DECB"/>
    <w:rsid w:val="000B2FA1"/>
    <w:pPr>
      <w:tabs>
        <w:tab w:val="left" w:pos="5387"/>
      </w:tabs>
      <w:spacing w:after="0" w:line="300" w:lineRule="atLeast"/>
    </w:pPr>
    <w:rPr>
      <w:rFonts w:ascii="Arial" w:eastAsia="Times New Roman" w:hAnsi="Arial" w:cs="Times New Roman"/>
      <w:szCs w:val="20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24D44236EE40ADDE89BEF9C524D0" ma:contentTypeVersion="13" ma:contentTypeDescription="Ein neues Dokument erstellen." ma:contentTypeScope="" ma:versionID="c2d24fa2d6d484afe58d5f646a109007">
  <xsd:schema xmlns:xsd="http://www.w3.org/2001/XMLSchema" xmlns:xs="http://www.w3.org/2001/XMLSchema" xmlns:p="http://schemas.microsoft.com/office/2006/metadata/properties" xmlns:ns3="3dda96ff-157f-4763-9981-1ddbfddc2123" xmlns:ns4="41a3e1a7-4f2d-4a64-956c-237f9a5ebedc" targetNamespace="http://schemas.microsoft.com/office/2006/metadata/properties" ma:root="true" ma:fieldsID="40d6cb37f38a96302e5d0ce88aa49096" ns3:_="" ns4:_="">
    <xsd:import namespace="3dda96ff-157f-4763-9981-1ddbfddc2123"/>
    <xsd:import namespace="41a3e1a7-4f2d-4a64-956c-237f9a5ebe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a96ff-157f-4763-9981-1ddbfddc2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3e1a7-4f2d-4a64-956c-237f9a5ebe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DF1227-1299-4287-858B-A0DFDF5D2BC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41a3e1a7-4f2d-4a64-956c-237f9a5ebedc"/>
    <ds:schemaRef ds:uri="3dda96ff-157f-4763-9981-1ddbfddc212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5B1EB79-8BF7-4AC8-B7A3-1BC4B279FB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3C1371-FDE5-4DFE-A3BA-B7762313C0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da96ff-157f-4763-9981-1ddbfddc2123"/>
    <ds:schemaRef ds:uri="41a3e1a7-4f2d-4a64-956c-237f9a5ebe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7DAA13-681E-4796-9B95-EFF7E28FC9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Sekretariat06</Template>
  <TotalTime>0</TotalTime>
  <Pages>6</Pages>
  <Words>336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</vt:lpstr>
    </vt:vector>
  </TitlesOfParts>
  <Company>Schule Oberdorf</Company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</dc:title>
  <dc:subject/>
  <dc:creator>Sekretariat</dc:creator>
  <cp:keywords/>
  <dc:description/>
  <cp:lastModifiedBy>Tschopp Sabina</cp:lastModifiedBy>
  <cp:revision>6</cp:revision>
  <cp:lastPrinted>2016-02-26T09:26:00Z</cp:lastPrinted>
  <dcterms:created xsi:type="dcterms:W3CDTF">2022-10-24T14:15:00Z</dcterms:created>
  <dcterms:modified xsi:type="dcterms:W3CDTF">2025-01-29T09:18:00Z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0x0101004D1824D44236EE40ADDE89BEF9C524D0</vt:lpwstr>
  </property>
</Properties>
</file>